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E3FF3" w14:textId="77777777" w:rsidR="00A21E92" w:rsidRDefault="00A21E92" w:rsidP="00A21E92">
      <w:pPr>
        <w:jc w:val="center"/>
      </w:pPr>
    </w:p>
    <w:p w14:paraId="235841F1" w14:textId="77777777" w:rsidR="00A21E92" w:rsidRDefault="00A21E92" w:rsidP="00A21E92">
      <w:pPr>
        <w:jc w:val="center"/>
      </w:pPr>
      <w:r>
        <w:rPr>
          <w:noProof/>
          <w:lang w:val="en-US"/>
        </w:rPr>
        <w:drawing>
          <wp:anchor distT="0" distB="0" distL="114300" distR="114300" simplePos="0" relativeHeight="251659264" behindDoc="0" locked="0" layoutInCell="1" allowOverlap="1" wp14:anchorId="44CBAC40" wp14:editId="549BDD94">
            <wp:simplePos x="0" y="0"/>
            <wp:positionH relativeFrom="margin">
              <wp:posOffset>1714500</wp:posOffset>
            </wp:positionH>
            <wp:positionV relativeFrom="margin">
              <wp:posOffset>571500</wp:posOffset>
            </wp:positionV>
            <wp:extent cx="2628900" cy="2997835"/>
            <wp:effectExtent l="0" t="0" r="0" b="0"/>
            <wp:wrapSquare wrapText="bothSides"/>
            <wp:docPr id="2" name="Afbeelding 0" descr="Otuke-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uke-logo-CMYK.jpg"/>
                    <pic:cNvPicPr/>
                  </pic:nvPicPr>
                  <pic:blipFill>
                    <a:blip r:embed="rId8"/>
                    <a:stretch>
                      <a:fillRect/>
                    </a:stretch>
                  </pic:blipFill>
                  <pic:spPr>
                    <a:xfrm>
                      <a:off x="0" y="0"/>
                      <a:ext cx="2628900" cy="2997835"/>
                    </a:xfrm>
                    <a:prstGeom prst="rect">
                      <a:avLst/>
                    </a:prstGeom>
                  </pic:spPr>
                </pic:pic>
              </a:graphicData>
            </a:graphic>
            <wp14:sizeRelH relativeFrom="margin">
              <wp14:pctWidth>0</wp14:pctWidth>
            </wp14:sizeRelH>
            <wp14:sizeRelV relativeFrom="margin">
              <wp14:pctHeight>0</wp14:pctHeight>
            </wp14:sizeRelV>
          </wp:anchor>
        </w:drawing>
      </w:r>
    </w:p>
    <w:p w14:paraId="0BE68D46" w14:textId="77777777" w:rsidR="00A21E92" w:rsidRDefault="00A21E92" w:rsidP="00A21E92">
      <w:pPr>
        <w:jc w:val="center"/>
      </w:pPr>
    </w:p>
    <w:p w14:paraId="26C67E4A" w14:textId="77777777" w:rsidR="00A21E92" w:rsidRDefault="00A21E92" w:rsidP="00A21E92">
      <w:pPr>
        <w:jc w:val="center"/>
      </w:pPr>
    </w:p>
    <w:p w14:paraId="27E797C7" w14:textId="77777777" w:rsidR="00A21E92" w:rsidRDefault="00A21E92" w:rsidP="00A21E92">
      <w:pPr>
        <w:jc w:val="center"/>
      </w:pPr>
    </w:p>
    <w:p w14:paraId="7AB67E4A" w14:textId="77777777" w:rsidR="00A21E92" w:rsidRDefault="00A21E92" w:rsidP="00A21E92">
      <w:pPr>
        <w:jc w:val="center"/>
      </w:pPr>
    </w:p>
    <w:p w14:paraId="4617C449" w14:textId="77777777" w:rsidR="00A21E92" w:rsidRDefault="00A21E92" w:rsidP="00A21E92">
      <w:pPr>
        <w:jc w:val="center"/>
      </w:pPr>
    </w:p>
    <w:p w14:paraId="18D1F179" w14:textId="77777777" w:rsidR="00A21E92" w:rsidRDefault="00A21E92" w:rsidP="00A21E92">
      <w:pPr>
        <w:jc w:val="center"/>
      </w:pPr>
    </w:p>
    <w:p w14:paraId="49297756" w14:textId="77777777" w:rsidR="00A21E92" w:rsidRDefault="00A21E92" w:rsidP="00A21E92"/>
    <w:p w14:paraId="56D409EA" w14:textId="77777777" w:rsidR="00A21E92" w:rsidRDefault="00A21E92" w:rsidP="00A21E92"/>
    <w:p w14:paraId="1F8D3086" w14:textId="77777777" w:rsidR="00A21E92" w:rsidRDefault="00A21E92" w:rsidP="00A21E92"/>
    <w:p w14:paraId="068B4858" w14:textId="77777777" w:rsidR="00A21E92" w:rsidRDefault="00A21E92" w:rsidP="00A21E92"/>
    <w:p w14:paraId="28630C45" w14:textId="77777777" w:rsidR="00A21E92" w:rsidRDefault="00A21E92" w:rsidP="00A21E92"/>
    <w:p w14:paraId="7ADA84A9" w14:textId="77777777" w:rsidR="00A21E92" w:rsidRDefault="00A21E92" w:rsidP="00A21E92"/>
    <w:p w14:paraId="2C20402E" w14:textId="77777777" w:rsidR="00A21E92" w:rsidRDefault="00A21E92" w:rsidP="00A21E92"/>
    <w:p w14:paraId="6C4AF70E" w14:textId="2D4EF54E" w:rsidR="00A21E92" w:rsidRPr="00BC0D03" w:rsidRDefault="00A21E92" w:rsidP="00BC0D03">
      <w:pPr>
        <w:jc w:val="center"/>
        <w:rPr>
          <w:sz w:val="96"/>
          <w:szCs w:val="96"/>
        </w:rPr>
      </w:pPr>
    </w:p>
    <w:p w14:paraId="2AEFC7D2" w14:textId="77777777" w:rsidR="00A21E92" w:rsidRDefault="00A21E92" w:rsidP="00A21E92"/>
    <w:p w14:paraId="4BD18DB1" w14:textId="77777777" w:rsidR="00A21E92" w:rsidRDefault="00A21E92" w:rsidP="00A21E92"/>
    <w:p w14:paraId="4135A74D" w14:textId="76D8CE2A" w:rsidR="00A21E92" w:rsidRDefault="00AE7D67" w:rsidP="00A21E92">
      <w:r>
        <w:t>JAARVERSLAG</w:t>
      </w:r>
      <w:r w:rsidR="00A21E92">
        <w:t xml:space="preserve"> </w:t>
      </w:r>
      <w:r w:rsidR="00B76CCF">
        <w:t>20</w:t>
      </w:r>
      <w:r w:rsidR="00ED4279">
        <w:t>2</w:t>
      </w:r>
      <w:r w:rsidR="00BB37BB">
        <w:t>1</w:t>
      </w:r>
      <w:r w:rsidR="00B76CCF">
        <w:t xml:space="preserve"> </w:t>
      </w:r>
      <w:r w:rsidR="00A21E92">
        <w:t>STICHTING OTUKE HARVEST FOUNDATION</w:t>
      </w:r>
    </w:p>
    <w:p w14:paraId="4260134F" w14:textId="1E400A78" w:rsidR="00A21E92" w:rsidRDefault="00A21E92" w:rsidP="00A21E92">
      <w:r>
        <w:t>Hulp aan de oorlogsslachtoffers in Noord-Uganda</w:t>
      </w:r>
    </w:p>
    <w:p w14:paraId="7AD18B79" w14:textId="77777777" w:rsidR="00A21E92" w:rsidRPr="003F2169" w:rsidRDefault="00A21E92" w:rsidP="00A21E92">
      <w:pPr>
        <w:spacing w:after="0" w:line="240" w:lineRule="auto"/>
        <w:rPr>
          <w:lang w:val="en-US"/>
        </w:rPr>
      </w:pPr>
      <w:proofErr w:type="spellStart"/>
      <w:r w:rsidRPr="003F2169">
        <w:rPr>
          <w:lang w:val="en-US"/>
        </w:rPr>
        <w:t>Opgesteld</w:t>
      </w:r>
      <w:proofErr w:type="spellEnd"/>
      <w:r w:rsidRPr="003F2169">
        <w:rPr>
          <w:lang w:val="en-US"/>
        </w:rPr>
        <w:t xml:space="preserve"> door: </w:t>
      </w:r>
    </w:p>
    <w:p w14:paraId="53E08FA0" w14:textId="77777777" w:rsidR="00A21E92" w:rsidRPr="003F2169" w:rsidRDefault="00A21E92" w:rsidP="00A21E92">
      <w:pPr>
        <w:spacing w:after="0" w:line="240" w:lineRule="auto"/>
        <w:rPr>
          <w:lang w:val="en-US"/>
        </w:rPr>
      </w:pPr>
      <w:r w:rsidRPr="003F2169">
        <w:rPr>
          <w:lang w:val="en-US"/>
        </w:rPr>
        <w:t>Stichting Otuke Harvest Foundation – OHF</w:t>
      </w:r>
    </w:p>
    <w:p w14:paraId="68F2D1E7" w14:textId="77777777" w:rsidR="00A21E92" w:rsidRPr="003F2169" w:rsidRDefault="00A21E92" w:rsidP="00A21E92">
      <w:pPr>
        <w:spacing w:after="0" w:line="240" w:lineRule="auto"/>
        <w:rPr>
          <w:lang w:val="en-US"/>
        </w:rPr>
      </w:pPr>
      <w:r w:rsidRPr="003F2169">
        <w:rPr>
          <w:lang w:val="en-US"/>
        </w:rPr>
        <w:t>RSIN 857710941</w:t>
      </w:r>
    </w:p>
    <w:p w14:paraId="466B7085" w14:textId="77777777" w:rsidR="00A21E92" w:rsidRPr="003F2169" w:rsidRDefault="00A21E92" w:rsidP="00A21E92">
      <w:pPr>
        <w:spacing w:after="0" w:line="240" w:lineRule="auto"/>
        <w:rPr>
          <w:lang w:val="en-US"/>
        </w:rPr>
      </w:pPr>
      <w:r>
        <w:rPr>
          <w:lang w:val="en-US"/>
        </w:rPr>
        <w:t xml:space="preserve">Post-, </w:t>
      </w:r>
      <w:proofErr w:type="spellStart"/>
      <w:r>
        <w:rPr>
          <w:lang w:val="en-US"/>
        </w:rPr>
        <w:t>en</w:t>
      </w:r>
      <w:proofErr w:type="spellEnd"/>
      <w:r>
        <w:rPr>
          <w:lang w:val="en-US"/>
        </w:rPr>
        <w:t xml:space="preserve"> </w:t>
      </w:r>
      <w:proofErr w:type="spellStart"/>
      <w:r>
        <w:rPr>
          <w:lang w:val="en-US"/>
        </w:rPr>
        <w:t>bezoekadres</w:t>
      </w:r>
      <w:proofErr w:type="spellEnd"/>
      <w:r w:rsidRPr="003F2169">
        <w:rPr>
          <w:lang w:val="en-US"/>
        </w:rPr>
        <w:t xml:space="preserve">: </w:t>
      </w:r>
      <w:r>
        <w:rPr>
          <w:lang w:val="en-US"/>
        </w:rPr>
        <w:t xml:space="preserve">Stichting </w:t>
      </w:r>
      <w:r w:rsidRPr="003F2169">
        <w:rPr>
          <w:lang w:val="en-US"/>
        </w:rPr>
        <w:t>OHF</w:t>
      </w:r>
    </w:p>
    <w:p w14:paraId="22C883D9" w14:textId="77777777" w:rsidR="00A21E92" w:rsidRPr="00AC0D9F" w:rsidRDefault="00A21E92" w:rsidP="00A21E92">
      <w:pPr>
        <w:spacing w:after="0" w:line="240" w:lineRule="auto"/>
        <w:rPr>
          <w:color w:val="auto"/>
          <w:lang w:val="en-US"/>
        </w:rPr>
      </w:pPr>
      <w:r w:rsidRPr="00AC0D9F">
        <w:rPr>
          <w:color w:val="auto"/>
          <w:lang w:val="en-US"/>
        </w:rPr>
        <w:t>Van Nahuysweg 125, 8061 EZ Hasselt</w:t>
      </w:r>
    </w:p>
    <w:p w14:paraId="0176D408" w14:textId="77777777" w:rsidR="00A21E92" w:rsidRPr="00AC0D9F" w:rsidRDefault="00910494" w:rsidP="00A21E92">
      <w:pPr>
        <w:spacing w:after="0" w:line="240" w:lineRule="auto"/>
        <w:rPr>
          <w:color w:val="auto"/>
          <w:u w:val="single"/>
          <w:lang w:val="en-US"/>
        </w:rPr>
      </w:pPr>
      <w:hyperlink r:id="rId9" w:history="1">
        <w:r w:rsidR="00A21E92" w:rsidRPr="00AC0D9F">
          <w:rPr>
            <w:rStyle w:val="Hyperlink"/>
            <w:color w:val="auto"/>
            <w:lang w:val="en-US"/>
          </w:rPr>
          <w:t>info@Otuke.nl</w:t>
        </w:r>
      </w:hyperlink>
    </w:p>
    <w:p w14:paraId="46B0F339" w14:textId="77777777" w:rsidR="00A21E92" w:rsidRPr="00AC0D9F" w:rsidRDefault="00A21E92" w:rsidP="00A21E92">
      <w:pPr>
        <w:spacing w:after="0" w:line="240" w:lineRule="auto"/>
        <w:rPr>
          <w:color w:val="auto"/>
          <w:lang w:val="en-US"/>
        </w:rPr>
      </w:pPr>
      <w:r w:rsidRPr="00AC0D9F">
        <w:rPr>
          <w:color w:val="auto"/>
          <w:u w:val="single"/>
          <w:lang w:val="en-US"/>
        </w:rPr>
        <w:t>www.otuke.nl</w:t>
      </w:r>
    </w:p>
    <w:p w14:paraId="0D6FB404" w14:textId="77777777" w:rsidR="00A21E92" w:rsidRPr="003F2169" w:rsidRDefault="00A21E92" w:rsidP="00A21E92">
      <w:pPr>
        <w:spacing w:after="0" w:line="240" w:lineRule="auto"/>
        <w:rPr>
          <w:lang w:val="en-US"/>
        </w:rPr>
      </w:pPr>
      <w:proofErr w:type="spellStart"/>
      <w:r w:rsidRPr="00AC0D9F">
        <w:rPr>
          <w:color w:val="auto"/>
          <w:lang w:val="en-US"/>
        </w:rPr>
        <w:t>KvK-nummer</w:t>
      </w:r>
      <w:proofErr w:type="spellEnd"/>
      <w:r w:rsidRPr="003F2169">
        <w:rPr>
          <w:lang w:val="en-US"/>
        </w:rPr>
        <w:t xml:space="preserve"> 69059551</w:t>
      </w:r>
    </w:p>
    <w:p w14:paraId="1159C862" w14:textId="77777777" w:rsidR="00A21E92" w:rsidRPr="003F2169" w:rsidRDefault="00A21E92" w:rsidP="00A21E92">
      <w:pPr>
        <w:spacing w:after="0" w:line="240" w:lineRule="auto"/>
        <w:rPr>
          <w:lang w:val="en-US"/>
        </w:rPr>
      </w:pPr>
      <w:r w:rsidRPr="003F2169">
        <w:rPr>
          <w:lang w:val="en-US"/>
        </w:rPr>
        <w:t>Rabobank: St. Otuke Harvest Foundation</w:t>
      </w:r>
    </w:p>
    <w:p w14:paraId="3C6923A8" w14:textId="77777777" w:rsidR="00A21E92" w:rsidRPr="003F2169" w:rsidRDefault="00A21E92" w:rsidP="00A21E92">
      <w:pPr>
        <w:spacing w:after="0" w:line="240" w:lineRule="auto"/>
        <w:rPr>
          <w:lang w:val="en-US"/>
        </w:rPr>
      </w:pPr>
      <w:r w:rsidRPr="003F2169">
        <w:rPr>
          <w:lang w:val="en-US"/>
        </w:rPr>
        <w:t xml:space="preserve">NL73RABO0321465083 </w:t>
      </w:r>
    </w:p>
    <w:p w14:paraId="2889A585" w14:textId="77777777" w:rsidR="00A21E92" w:rsidRPr="003F2169" w:rsidRDefault="00A21E92" w:rsidP="00A21E92">
      <w:pPr>
        <w:spacing w:after="0" w:line="240" w:lineRule="auto"/>
        <w:rPr>
          <w:lang w:val="en-US"/>
        </w:rPr>
      </w:pPr>
      <w:r>
        <w:rPr>
          <w:lang w:val="en-US"/>
        </w:rPr>
        <w:t>ANBI status</w:t>
      </w:r>
    </w:p>
    <w:p w14:paraId="439FAFB7" w14:textId="77777777" w:rsidR="00A21E92" w:rsidRPr="003F2169" w:rsidRDefault="00A21E92" w:rsidP="00A21E92">
      <w:pPr>
        <w:spacing w:after="0" w:line="240" w:lineRule="auto"/>
        <w:rPr>
          <w:lang w:val="en-US"/>
        </w:rPr>
      </w:pPr>
    </w:p>
    <w:p w14:paraId="6024D57F" w14:textId="77777777" w:rsidR="00A21E92" w:rsidRPr="003F2169" w:rsidRDefault="00A21E92" w:rsidP="00A21E92">
      <w:pPr>
        <w:spacing w:after="0" w:line="240" w:lineRule="auto"/>
        <w:rPr>
          <w:lang w:val="en-US"/>
        </w:rPr>
      </w:pPr>
    </w:p>
    <w:p w14:paraId="001F5710" w14:textId="77777777" w:rsidR="00A21E92" w:rsidRPr="003F2169" w:rsidRDefault="00A21E92" w:rsidP="00A21E92">
      <w:pPr>
        <w:spacing w:after="0" w:line="240" w:lineRule="auto"/>
        <w:rPr>
          <w:lang w:val="en-US"/>
        </w:rPr>
      </w:pPr>
    </w:p>
    <w:p w14:paraId="5B9B0D54" w14:textId="77777777" w:rsidR="00A21E92" w:rsidRPr="003F2169" w:rsidRDefault="00A21E92" w:rsidP="00A21E92">
      <w:pPr>
        <w:spacing w:after="0" w:line="240" w:lineRule="auto"/>
        <w:rPr>
          <w:lang w:val="en-US"/>
        </w:rPr>
      </w:pPr>
    </w:p>
    <w:p w14:paraId="665B2D53" w14:textId="70455122" w:rsidR="00A21E92" w:rsidRDefault="00B85846" w:rsidP="00A21E92">
      <w:pPr>
        <w:spacing w:after="0" w:line="240" w:lineRule="auto"/>
        <w:rPr>
          <w:rFonts w:asciiTheme="majorHAnsi" w:eastAsiaTheme="majorEastAsia" w:hAnsiTheme="majorHAnsi" w:cstheme="majorBidi"/>
          <w:b/>
          <w:color w:val="365F91" w:themeColor="accent1" w:themeShade="BF"/>
          <w:sz w:val="32"/>
          <w:szCs w:val="32"/>
          <w:lang w:eastAsia="en-US"/>
        </w:rPr>
      </w:pPr>
      <w:r>
        <w:rPr>
          <w:rFonts w:asciiTheme="majorHAnsi" w:eastAsiaTheme="majorEastAsia" w:hAnsiTheme="majorHAnsi" w:cstheme="majorBidi"/>
          <w:b/>
          <w:color w:val="365F91" w:themeColor="accent1" w:themeShade="BF"/>
          <w:sz w:val="32"/>
          <w:szCs w:val="32"/>
          <w:lang w:eastAsia="en-US"/>
        </w:rPr>
        <w:lastRenderedPageBreak/>
        <w:t>Inhoudsopgave</w:t>
      </w:r>
    </w:p>
    <w:p w14:paraId="692F9286" w14:textId="621C4BD2" w:rsidR="00B85846" w:rsidRPr="002D05BA" w:rsidRDefault="00B85846" w:rsidP="00B85846">
      <w:pPr>
        <w:rPr>
          <w:rFonts w:asciiTheme="majorHAnsi" w:hAnsiTheme="majorHAnsi"/>
          <w:b/>
          <w:iCs/>
          <w:color w:val="auto"/>
          <w:sz w:val="24"/>
        </w:rPr>
      </w:pPr>
      <w:r w:rsidRPr="00C53D73">
        <w:rPr>
          <w:rStyle w:val="Subtielebenadrukking"/>
        </w:rPr>
        <w:t>Jaarverslag Stichting Otuke Harvest Foundation 20</w:t>
      </w:r>
      <w:r w:rsidR="00C07E18">
        <w:rPr>
          <w:rStyle w:val="Subtielebenadrukking"/>
        </w:rPr>
        <w:t>2</w:t>
      </w:r>
      <w:r w:rsidR="00BB37BB">
        <w:rPr>
          <w:rStyle w:val="Subtielebenadrukking"/>
        </w:rPr>
        <w:t>1</w:t>
      </w:r>
      <w:r w:rsidRPr="00C53D73">
        <w:rPr>
          <w:rStyle w:val="Subtielebenadrukking"/>
        </w:rPr>
        <w:t xml:space="preserve"> </w:t>
      </w:r>
    </w:p>
    <w:p w14:paraId="6C31E300" w14:textId="79D66C13" w:rsidR="00B22788" w:rsidRDefault="00B85846" w:rsidP="00B85846">
      <w:pPr>
        <w:pStyle w:val="Kop5"/>
      </w:pPr>
      <w:r w:rsidRPr="00935533">
        <w:t xml:space="preserve">1 </w:t>
      </w:r>
      <w:r w:rsidR="0043355C">
        <w:t>Voorwoord</w:t>
      </w:r>
      <w:r w:rsidR="00E91B32">
        <w:tab/>
      </w:r>
      <w:r w:rsidR="00E91B32">
        <w:tab/>
      </w:r>
      <w:r w:rsidR="00E91B32">
        <w:tab/>
      </w:r>
      <w:r w:rsidR="00E91B32">
        <w:tab/>
      </w:r>
      <w:r w:rsidR="00E91B32">
        <w:tab/>
      </w:r>
      <w:r w:rsidR="00E91B32">
        <w:tab/>
      </w:r>
      <w:r w:rsidR="00E91B32">
        <w:tab/>
      </w:r>
      <w:r w:rsidR="00E91B32">
        <w:tab/>
      </w:r>
      <w:r w:rsidR="00E91B32">
        <w:tab/>
      </w:r>
      <w:r w:rsidR="00E91B32">
        <w:tab/>
      </w:r>
      <w:r w:rsidR="00E91B32">
        <w:tab/>
        <w:t>3</w:t>
      </w:r>
    </w:p>
    <w:p w14:paraId="020F589F" w14:textId="43F5ED49" w:rsidR="00B85846" w:rsidRDefault="00B22788" w:rsidP="00B85846">
      <w:pPr>
        <w:pStyle w:val="Kop5"/>
      </w:pPr>
      <w:r>
        <w:t>2 Organisatie</w:t>
      </w:r>
      <w:r w:rsidR="00B85846" w:rsidRPr="00935533">
        <w:t xml:space="preserve"> </w:t>
      </w:r>
      <w:r w:rsidR="00F96C90">
        <w:tab/>
      </w:r>
      <w:r w:rsidR="00F96C90">
        <w:tab/>
      </w:r>
      <w:r w:rsidR="00F96C90">
        <w:tab/>
      </w:r>
      <w:r w:rsidR="00F96C90">
        <w:tab/>
      </w:r>
      <w:r w:rsidR="00F96C90">
        <w:tab/>
      </w:r>
      <w:r w:rsidR="00F96C90">
        <w:tab/>
      </w:r>
      <w:r w:rsidR="00F96C90">
        <w:tab/>
      </w:r>
      <w:r w:rsidR="00E91B32">
        <w:tab/>
      </w:r>
      <w:r w:rsidR="00E91B32">
        <w:tab/>
      </w:r>
      <w:r w:rsidR="00E91B32">
        <w:tab/>
      </w:r>
      <w:r w:rsidR="00E91B32">
        <w:tab/>
      </w:r>
      <w:r w:rsidR="00734A41">
        <w:t>4</w:t>
      </w:r>
    </w:p>
    <w:p w14:paraId="51C684F8" w14:textId="601B40FD" w:rsidR="004A148D" w:rsidRDefault="00C469B0" w:rsidP="004A148D">
      <w:pPr>
        <w:pStyle w:val="Geenafstand"/>
      </w:pPr>
      <w:r>
        <w:tab/>
      </w:r>
      <w:r w:rsidR="004A148D">
        <w:t xml:space="preserve">2.1 </w:t>
      </w:r>
      <w:r w:rsidR="00084567">
        <w:t xml:space="preserve">  </w:t>
      </w:r>
      <w:r w:rsidR="004A148D">
        <w:t>Visie</w:t>
      </w:r>
      <w:r w:rsidR="00734A41">
        <w:t xml:space="preserve"> en missie</w:t>
      </w:r>
    </w:p>
    <w:p w14:paraId="22ACA181" w14:textId="6DB1FBF1" w:rsidR="004A148D" w:rsidRDefault="004A148D" w:rsidP="004A148D">
      <w:pPr>
        <w:pStyle w:val="Geenafstand"/>
      </w:pPr>
      <w:r>
        <w:tab/>
        <w:t xml:space="preserve">2.2 </w:t>
      </w:r>
      <w:r w:rsidR="00084567">
        <w:t xml:space="preserve">  </w:t>
      </w:r>
      <w:r w:rsidR="00734A41">
        <w:t>Werkwijze</w:t>
      </w:r>
      <w:r w:rsidR="00734A41">
        <w:tab/>
      </w:r>
      <w:r w:rsidR="00734A41">
        <w:tab/>
      </w:r>
      <w:r w:rsidR="00734A41">
        <w:tab/>
      </w:r>
      <w:r w:rsidR="00734A41">
        <w:tab/>
      </w:r>
      <w:r w:rsidR="00734A41">
        <w:tab/>
      </w:r>
      <w:r w:rsidR="00734A41">
        <w:tab/>
      </w:r>
      <w:r w:rsidR="00734A41">
        <w:tab/>
      </w:r>
      <w:r w:rsidR="00734A41">
        <w:tab/>
      </w:r>
      <w:r w:rsidR="00734A41">
        <w:tab/>
      </w:r>
      <w:r w:rsidR="00734A41">
        <w:tab/>
        <w:t>4</w:t>
      </w:r>
    </w:p>
    <w:p w14:paraId="695D8F29" w14:textId="4958C608" w:rsidR="00691E2A" w:rsidRPr="00C469B0" w:rsidRDefault="00691E2A" w:rsidP="00691E2A">
      <w:pPr>
        <w:pStyle w:val="Geenafstand"/>
        <w:ind w:firstLine="708"/>
      </w:pPr>
      <w:r>
        <w:t xml:space="preserve">2.3 </w:t>
      </w:r>
      <w:r w:rsidR="00084567">
        <w:t xml:space="preserve">  </w:t>
      </w:r>
      <w:r w:rsidR="00734A41">
        <w:t>Samenstelling van onze organisatie</w:t>
      </w:r>
      <w:r w:rsidR="00734A41">
        <w:tab/>
      </w:r>
      <w:r w:rsidR="00734A41">
        <w:tab/>
      </w:r>
      <w:r w:rsidR="00734A41">
        <w:tab/>
      </w:r>
      <w:r w:rsidR="00734A41">
        <w:tab/>
      </w:r>
      <w:r w:rsidR="00734A41">
        <w:tab/>
      </w:r>
      <w:r w:rsidR="00734A41">
        <w:tab/>
        <w:t>5</w:t>
      </w:r>
    </w:p>
    <w:p w14:paraId="795EC608" w14:textId="3354EBDD" w:rsidR="00B85846" w:rsidRPr="00935533" w:rsidRDefault="00734A41" w:rsidP="00B85846">
      <w:pPr>
        <w:pStyle w:val="Kop5"/>
      </w:pPr>
      <w:r>
        <w:t>3</w:t>
      </w:r>
      <w:r w:rsidR="00B85846" w:rsidRPr="00935533">
        <w:t xml:space="preserve"> </w:t>
      </w:r>
      <w:r>
        <w:t>Projecten 2020</w:t>
      </w:r>
    </w:p>
    <w:p w14:paraId="2AAD00AD" w14:textId="4EAEA137" w:rsidR="004D7D44" w:rsidRDefault="00734A41" w:rsidP="00F96C90">
      <w:pPr>
        <w:pStyle w:val="Geenafstand"/>
        <w:ind w:firstLine="708"/>
      </w:pPr>
      <w:r>
        <w:t>3</w:t>
      </w:r>
      <w:r w:rsidR="00B85846" w:rsidRPr="00743F60">
        <w:t>.1</w:t>
      </w:r>
      <w:r w:rsidR="00B85846">
        <w:t xml:space="preserve"> </w:t>
      </w:r>
      <w:r>
        <w:t xml:space="preserve"> </w:t>
      </w:r>
      <w:r w:rsidR="00084567">
        <w:t xml:space="preserve"> </w:t>
      </w:r>
      <w:r w:rsidR="008D0556">
        <w:t>Start van 10 nieuwe spaargroepen in samenwerking met de Wilde Ganzen</w:t>
      </w:r>
      <w:r w:rsidR="004D7D44">
        <w:tab/>
      </w:r>
      <w:r w:rsidR="004D7D44">
        <w:tab/>
        <w:t>6</w:t>
      </w:r>
    </w:p>
    <w:p w14:paraId="094616C8" w14:textId="11D7C17F" w:rsidR="00B85846" w:rsidRDefault="004D7D44" w:rsidP="00F96C90">
      <w:pPr>
        <w:pStyle w:val="Geenafstand"/>
        <w:ind w:firstLine="708"/>
      </w:pPr>
      <w:r>
        <w:t xml:space="preserve">3.2  </w:t>
      </w:r>
      <w:r w:rsidR="00084567">
        <w:t xml:space="preserve"> </w:t>
      </w:r>
      <w:r w:rsidR="00734A41">
        <w:t>Start nieuwe spaargroep</w:t>
      </w:r>
      <w:r w:rsidR="00F96C90">
        <w:tab/>
      </w:r>
      <w:r w:rsidR="00F96C90">
        <w:tab/>
      </w:r>
      <w:r w:rsidR="00F96C90">
        <w:tab/>
      </w:r>
      <w:r w:rsidR="00F96C90">
        <w:tab/>
      </w:r>
      <w:r w:rsidR="00F96C90">
        <w:tab/>
      </w:r>
      <w:r w:rsidR="00F96C90">
        <w:tab/>
      </w:r>
      <w:r w:rsidR="00F96C90">
        <w:tab/>
      </w:r>
      <w:r w:rsidR="00F96C90">
        <w:tab/>
      </w:r>
      <w:r w:rsidR="008D0556">
        <w:t>7</w:t>
      </w:r>
    </w:p>
    <w:p w14:paraId="4776D6BD" w14:textId="3F5BFD6B" w:rsidR="00B85846" w:rsidRDefault="00734A41" w:rsidP="00B85846">
      <w:pPr>
        <w:spacing w:after="0" w:line="240" w:lineRule="auto"/>
        <w:ind w:firstLine="708"/>
        <w:rPr>
          <w:rFonts w:asciiTheme="majorHAnsi" w:eastAsiaTheme="majorEastAsia" w:hAnsiTheme="majorHAnsi" w:cstheme="majorBidi"/>
          <w:b/>
          <w:color w:val="365F91" w:themeColor="accent1" w:themeShade="BF"/>
          <w:sz w:val="32"/>
          <w:szCs w:val="32"/>
          <w:lang w:eastAsia="en-US"/>
        </w:rPr>
      </w:pPr>
      <w:r>
        <w:t>3</w:t>
      </w:r>
      <w:r w:rsidR="00B85846" w:rsidRPr="00743F60">
        <w:t>.</w:t>
      </w:r>
      <w:r w:rsidR="004D7D44">
        <w:t>3</w:t>
      </w:r>
      <w:r w:rsidR="00B85846" w:rsidRPr="004C5FE2">
        <w:t xml:space="preserve"> </w:t>
      </w:r>
      <w:r>
        <w:t xml:space="preserve"> </w:t>
      </w:r>
      <w:r w:rsidR="00084567">
        <w:t xml:space="preserve"> </w:t>
      </w:r>
      <w:r w:rsidR="002D0A61">
        <w:t xml:space="preserve">Start </w:t>
      </w:r>
      <w:proofErr w:type="spellStart"/>
      <w:r w:rsidR="002D0A61">
        <w:t>tailoring</w:t>
      </w:r>
      <w:proofErr w:type="spellEnd"/>
      <w:r w:rsidR="002D0A61">
        <w:t xml:space="preserve"> project: naaischool voor tieners</w:t>
      </w:r>
      <w:r w:rsidR="00F96C90">
        <w:tab/>
      </w:r>
      <w:r w:rsidR="00F96C90">
        <w:tab/>
      </w:r>
      <w:r w:rsidR="00F96C90">
        <w:tab/>
      </w:r>
      <w:r w:rsidR="00F96C90">
        <w:tab/>
      </w:r>
      <w:r w:rsidR="00F96C90">
        <w:tab/>
      </w:r>
      <w:r w:rsidR="008D0556">
        <w:t>8</w:t>
      </w:r>
    </w:p>
    <w:p w14:paraId="1A72A4F2" w14:textId="40EE9CA7" w:rsidR="00B85846" w:rsidRPr="00B85846" w:rsidRDefault="00734A41" w:rsidP="00B85846">
      <w:pPr>
        <w:spacing w:after="0" w:line="240" w:lineRule="auto"/>
        <w:ind w:firstLine="708"/>
        <w:rPr>
          <w:b/>
          <w:lang w:val="en-US"/>
        </w:rPr>
      </w:pPr>
      <w:r>
        <w:t>3</w:t>
      </w:r>
      <w:r w:rsidR="00B85846" w:rsidRPr="004C5FE2">
        <w:t>.</w:t>
      </w:r>
      <w:r w:rsidR="004D7D44">
        <w:t>4</w:t>
      </w:r>
      <w:r w:rsidR="00B85846" w:rsidRPr="004C5FE2">
        <w:t xml:space="preserve"> </w:t>
      </w:r>
      <w:r>
        <w:t xml:space="preserve"> </w:t>
      </w:r>
      <w:r w:rsidR="00084567">
        <w:t xml:space="preserve"> </w:t>
      </w:r>
      <w:r>
        <w:t xml:space="preserve">Continuering van </w:t>
      </w:r>
      <w:r w:rsidR="002D0A61">
        <w:t>1</w:t>
      </w:r>
      <w:r>
        <w:t xml:space="preserve"> spaargroep uit 2018</w:t>
      </w:r>
      <w:r w:rsidR="002D0A61">
        <w:t>,</w:t>
      </w:r>
      <w:r>
        <w:t xml:space="preserve"> 9 uit 2019</w:t>
      </w:r>
      <w:r w:rsidR="002D0A61">
        <w:t xml:space="preserve"> en 1 spaargroep uit 2020</w:t>
      </w:r>
      <w:r w:rsidR="00F96C90">
        <w:tab/>
      </w:r>
      <w:r w:rsidR="008D0556">
        <w:t>8</w:t>
      </w:r>
    </w:p>
    <w:p w14:paraId="52E6B2E0" w14:textId="29F648E1" w:rsidR="00A21E92" w:rsidRPr="003F2169" w:rsidRDefault="00734A41" w:rsidP="00B85846">
      <w:pPr>
        <w:spacing w:after="0" w:line="240" w:lineRule="auto"/>
        <w:ind w:firstLine="708"/>
        <w:rPr>
          <w:lang w:val="en-US"/>
        </w:rPr>
      </w:pPr>
      <w:r>
        <w:t>3</w:t>
      </w:r>
      <w:r w:rsidR="00B85846">
        <w:t>.</w:t>
      </w:r>
      <w:r w:rsidR="004D7D44">
        <w:t>5</w:t>
      </w:r>
      <w:r w:rsidR="00B85846">
        <w:t xml:space="preserve"> </w:t>
      </w:r>
      <w:r>
        <w:t xml:space="preserve"> </w:t>
      </w:r>
      <w:r w:rsidR="00084567">
        <w:t xml:space="preserve"> </w:t>
      </w:r>
      <w:r w:rsidR="002D0A61">
        <w:t xml:space="preserve">Introductie van </w:t>
      </w:r>
      <w:proofErr w:type="spellStart"/>
      <w:r w:rsidR="002D0A61">
        <w:t>Syntropic</w:t>
      </w:r>
      <w:proofErr w:type="spellEnd"/>
      <w:r w:rsidR="002D0A61">
        <w:t xml:space="preserve"> Agro-</w:t>
      </w:r>
      <w:proofErr w:type="spellStart"/>
      <w:r w:rsidR="002D0A61">
        <w:t>forestry</w:t>
      </w:r>
      <w:proofErr w:type="spellEnd"/>
      <w:r w:rsidR="002D0A61">
        <w:t xml:space="preserve"> (voedselbossen)</w:t>
      </w:r>
      <w:r w:rsidR="00F96C90">
        <w:tab/>
      </w:r>
      <w:r w:rsidR="00F96C90">
        <w:tab/>
      </w:r>
      <w:r w:rsidR="00F96C90">
        <w:tab/>
      </w:r>
      <w:r w:rsidR="00F96C90">
        <w:tab/>
      </w:r>
      <w:r w:rsidR="008D0556">
        <w:t>9</w:t>
      </w:r>
    </w:p>
    <w:p w14:paraId="05C8FE18" w14:textId="3ABACE8A" w:rsidR="008D0556" w:rsidRDefault="00734A41" w:rsidP="008D0556">
      <w:pPr>
        <w:spacing w:after="0" w:line="240" w:lineRule="auto"/>
        <w:ind w:firstLine="708"/>
      </w:pPr>
      <w:r>
        <w:t>3</w:t>
      </w:r>
      <w:r w:rsidR="00B85846">
        <w:t>.</w:t>
      </w:r>
      <w:r w:rsidR="004D7D44">
        <w:t>6</w:t>
      </w:r>
      <w:r w:rsidR="00B85846">
        <w:t xml:space="preserve"> </w:t>
      </w:r>
      <w:r>
        <w:t xml:space="preserve"> </w:t>
      </w:r>
      <w:r w:rsidR="00084567">
        <w:t xml:space="preserve"> </w:t>
      </w:r>
      <w:r w:rsidR="002D0A61">
        <w:t>Trainingsplot voor 13 spaargroepen</w:t>
      </w:r>
      <w:r w:rsidR="00F96C90">
        <w:tab/>
      </w:r>
      <w:r w:rsidR="00F96C90">
        <w:tab/>
      </w:r>
      <w:r w:rsidR="00F96C90">
        <w:tab/>
      </w:r>
      <w:r w:rsidR="00F96C90">
        <w:tab/>
      </w:r>
      <w:r w:rsidR="00F96C90">
        <w:tab/>
      </w:r>
      <w:r w:rsidR="00F96C90">
        <w:tab/>
      </w:r>
      <w:r w:rsidR="008D0556">
        <w:t>10</w:t>
      </w:r>
    </w:p>
    <w:p w14:paraId="09D0DD42" w14:textId="474E2C57" w:rsidR="00734A41" w:rsidRDefault="00734A41" w:rsidP="00B85846">
      <w:pPr>
        <w:spacing w:after="0" w:line="240" w:lineRule="auto"/>
        <w:ind w:firstLine="708"/>
      </w:pPr>
      <w:r>
        <w:t>3.</w:t>
      </w:r>
      <w:r w:rsidR="004D7D44">
        <w:t>7</w:t>
      </w:r>
      <w:r>
        <w:t xml:space="preserve">  </w:t>
      </w:r>
      <w:r w:rsidR="00084567">
        <w:t xml:space="preserve"> </w:t>
      </w:r>
      <w:r>
        <w:t>Ondersteuning eigen team in Uganda</w:t>
      </w:r>
      <w:r w:rsidR="004D7D44">
        <w:tab/>
      </w:r>
      <w:r w:rsidR="004D7D44">
        <w:tab/>
      </w:r>
      <w:r w:rsidR="004D7D44">
        <w:tab/>
      </w:r>
      <w:r w:rsidR="004D7D44">
        <w:tab/>
      </w:r>
      <w:r w:rsidR="004D7D44">
        <w:tab/>
      </w:r>
      <w:r w:rsidR="004D7D44">
        <w:tab/>
      </w:r>
      <w:r w:rsidR="008D0556">
        <w:t>12</w:t>
      </w:r>
    </w:p>
    <w:p w14:paraId="3EA6B714" w14:textId="2B926458" w:rsidR="00734A41" w:rsidRDefault="00734A41" w:rsidP="00B85846">
      <w:pPr>
        <w:spacing w:after="0" w:line="240" w:lineRule="auto"/>
        <w:ind w:firstLine="708"/>
      </w:pPr>
      <w:r>
        <w:t>3.</w:t>
      </w:r>
      <w:r w:rsidR="004D7D44">
        <w:t>8</w:t>
      </w:r>
      <w:r>
        <w:t xml:space="preserve">  </w:t>
      </w:r>
      <w:r w:rsidR="00084567">
        <w:t xml:space="preserve"> </w:t>
      </w:r>
      <w:r>
        <w:t>Vanwege de corona is er geen Uganda reis geweest</w:t>
      </w:r>
      <w:r w:rsidR="004D7D44">
        <w:tab/>
      </w:r>
      <w:r w:rsidR="004D7D44">
        <w:tab/>
      </w:r>
      <w:r w:rsidR="004D7D44">
        <w:tab/>
      </w:r>
      <w:r w:rsidR="004D7D44">
        <w:tab/>
      </w:r>
      <w:r w:rsidR="008D0556">
        <w:t>12</w:t>
      </w:r>
    </w:p>
    <w:p w14:paraId="2A204023" w14:textId="73054A6C" w:rsidR="002D0A61" w:rsidRDefault="002D0A61" w:rsidP="00B85846">
      <w:pPr>
        <w:spacing w:after="0" w:line="240" w:lineRule="auto"/>
        <w:ind w:firstLine="708"/>
      </w:pPr>
      <w:r>
        <w:t xml:space="preserve">3.9   Start kippen project in </w:t>
      </w:r>
      <w:proofErr w:type="spellStart"/>
      <w:r>
        <w:t>Omoro</w:t>
      </w:r>
      <w:proofErr w:type="spellEnd"/>
      <w:r>
        <w:tab/>
      </w:r>
      <w:r>
        <w:tab/>
      </w:r>
      <w:r>
        <w:tab/>
      </w:r>
      <w:r>
        <w:tab/>
      </w:r>
      <w:r>
        <w:tab/>
      </w:r>
      <w:r>
        <w:tab/>
      </w:r>
      <w:r>
        <w:tab/>
        <w:t>12</w:t>
      </w:r>
    </w:p>
    <w:p w14:paraId="2D0502E7" w14:textId="4B479034" w:rsidR="002D0A61" w:rsidRDefault="002D0A61" w:rsidP="00B85846">
      <w:pPr>
        <w:spacing w:after="0" w:line="240" w:lineRule="auto"/>
        <w:ind w:firstLine="708"/>
      </w:pPr>
      <w:r>
        <w:t xml:space="preserve">3.10 Start </w:t>
      </w:r>
      <w:proofErr w:type="spellStart"/>
      <w:r>
        <w:t>Grinder</w:t>
      </w:r>
      <w:proofErr w:type="spellEnd"/>
      <w:r>
        <w:t xml:space="preserve"> project in </w:t>
      </w:r>
      <w:proofErr w:type="spellStart"/>
      <w:r>
        <w:t>Omoro</w:t>
      </w:r>
      <w:proofErr w:type="spellEnd"/>
      <w:r>
        <w:tab/>
      </w:r>
      <w:r>
        <w:tab/>
      </w:r>
      <w:r>
        <w:tab/>
      </w:r>
      <w:r>
        <w:tab/>
      </w:r>
      <w:r>
        <w:tab/>
      </w:r>
      <w:r>
        <w:tab/>
      </w:r>
      <w:r>
        <w:tab/>
        <w:t>12</w:t>
      </w:r>
    </w:p>
    <w:p w14:paraId="59BD41D6" w14:textId="0F1EC981" w:rsidR="00734A41" w:rsidRDefault="00734A41" w:rsidP="00B85846">
      <w:pPr>
        <w:spacing w:after="0" w:line="240" w:lineRule="auto"/>
        <w:ind w:firstLine="708"/>
      </w:pPr>
      <w:r>
        <w:t>3.</w:t>
      </w:r>
      <w:r w:rsidR="002D0A61">
        <w:t>11</w:t>
      </w:r>
      <w:r w:rsidR="00084567">
        <w:t xml:space="preserve"> </w:t>
      </w:r>
      <w:r>
        <w:t>Behaalde resultaten naar aanleiding van deze projecten</w:t>
      </w:r>
      <w:r w:rsidR="004D7D44">
        <w:tab/>
      </w:r>
      <w:r w:rsidR="004D7D44">
        <w:tab/>
      </w:r>
      <w:r w:rsidR="004D7D44">
        <w:tab/>
      </w:r>
      <w:r w:rsidR="004D7D44">
        <w:tab/>
      </w:r>
      <w:r w:rsidR="008D0556">
        <w:t>1</w:t>
      </w:r>
      <w:r w:rsidR="002D0A61">
        <w:t>3</w:t>
      </w:r>
    </w:p>
    <w:p w14:paraId="29EBDDC6" w14:textId="75824B53" w:rsidR="00734A41" w:rsidRPr="003A514B" w:rsidRDefault="00734A41" w:rsidP="003A514B">
      <w:pPr>
        <w:spacing w:after="0" w:line="240" w:lineRule="auto"/>
        <w:ind w:firstLine="708"/>
      </w:pPr>
      <w:r>
        <w:t>3.</w:t>
      </w:r>
      <w:r w:rsidR="004D7D44">
        <w:t>1</w:t>
      </w:r>
      <w:r w:rsidR="00DB56F0">
        <w:t>2</w:t>
      </w:r>
      <w:r w:rsidR="00084567">
        <w:t xml:space="preserve"> </w:t>
      </w:r>
      <w:r>
        <w:t>Lange termijn resultaten naar aanleiding van de projecten uit 201</w:t>
      </w:r>
      <w:r w:rsidR="00DB56F0">
        <w:t>9</w:t>
      </w:r>
      <w:r>
        <w:t>/20</w:t>
      </w:r>
      <w:r w:rsidR="00DB56F0">
        <w:t>20</w:t>
      </w:r>
      <w:r w:rsidR="004D7D44">
        <w:tab/>
      </w:r>
      <w:r w:rsidR="004D7D44">
        <w:tab/>
        <w:t>1</w:t>
      </w:r>
      <w:r w:rsidR="00DB56F0">
        <w:t>5</w:t>
      </w:r>
    </w:p>
    <w:p w14:paraId="1711BD20" w14:textId="77777777" w:rsidR="00A21E92" w:rsidRPr="003F2169" w:rsidRDefault="00A21E92" w:rsidP="00A21E92">
      <w:pPr>
        <w:spacing w:after="0" w:line="240" w:lineRule="auto"/>
        <w:rPr>
          <w:lang w:val="en-US"/>
        </w:rPr>
      </w:pPr>
    </w:p>
    <w:p w14:paraId="63EE91BE" w14:textId="77777777" w:rsidR="004D7D44" w:rsidRDefault="00734A41" w:rsidP="0031779E">
      <w:pPr>
        <w:pStyle w:val="Geenafstand"/>
      </w:pPr>
      <w:r>
        <w:t>4</w:t>
      </w:r>
      <w:r w:rsidR="00B85846" w:rsidRPr="00935533">
        <w:t xml:space="preserve"> </w:t>
      </w:r>
      <w:r>
        <w:t xml:space="preserve">Voorlichting; </w:t>
      </w:r>
    </w:p>
    <w:p w14:paraId="1AC683D4" w14:textId="20820BD1" w:rsidR="0031779E" w:rsidRDefault="004D7D44" w:rsidP="004D7D44">
      <w:pPr>
        <w:pStyle w:val="Geenafstand"/>
        <w:ind w:firstLine="708"/>
      </w:pPr>
      <w:proofErr w:type="gramStart"/>
      <w:r>
        <w:t xml:space="preserve">4.1 </w:t>
      </w:r>
      <w:r w:rsidR="00084567">
        <w:t xml:space="preserve"> </w:t>
      </w:r>
      <w:r>
        <w:t>F</w:t>
      </w:r>
      <w:r w:rsidR="00734A41">
        <w:t>ondswerving</w:t>
      </w:r>
      <w:proofErr w:type="gramEnd"/>
      <w:r w:rsidR="00734A41">
        <w:tab/>
      </w:r>
      <w:r w:rsidR="00F96C90">
        <w:tab/>
      </w:r>
      <w:r w:rsidR="00F96C90">
        <w:tab/>
      </w:r>
      <w:r w:rsidR="00F96C90">
        <w:tab/>
      </w:r>
      <w:r w:rsidR="00F96C90">
        <w:tab/>
      </w:r>
      <w:r w:rsidR="00F96C90">
        <w:tab/>
      </w:r>
      <w:r w:rsidR="00F96C90">
        <w:tab/>
      </w:r>
      <w:r w:rsidR="00F96C90">
        <w:tab/>
      </w:r>
      <w:r w:rsidR="00F96C90">
        <w:tab/>
      </w:r>
      <w:r>
        <w:t>1</w:t>
      </w:r>
      <w:r w:rsidR="00DB56F0">
        <w:t>5</w:t>
      </w:r>
    </w:p>
    <w:p w14:paraId="1E9145A0" w14:textId="3FD557CE" w:rsidR="00A21E92" w:rsidRDefault="00734A41" w:rsidP="0031779E">
      <w:pPr>
        <w:pStyle w:val="Geenafstand"/>
        <w:ind w:firstLine="708"/>
      </w:pPr>
      <w:proofErr w:type="gramStart"/>
      <w:r>
        <w:t>4</w:t>
      </w:r>
      <w:r w:rsidR="0031779E">
        <w:t>.</w:t>
      </w:r>
      <w:r w:rsidR="004D7D44">
        <w:t>2</w:t>
      </w:r>
      <w:r w:rsidR="0031779E">
        <w:t xml:space="preserve"> </w:t>
      </w:r>
      <w:r w:rsidR="00084567">
        <w:t xml:space="preserve"> </w:t>
      </w:r>
      <w:r>
        <w:t>Samenwerking</w:t>
      </w:r>
      <w:proofErr w:type="gramEnd"/>
      <w:r w:rsidR="00F96C90">
        <w:tab/>
      </w:r>
      <w:r w:rsidR="00F96C90">
        <w:tab/>
      </w:r>
      <w:r w:rsidR="00F96C90">
        <w:tab/>
      </w:r>
      <w:r w:rsidR="00F96C90">
        <w:tab/>
      </w:r>
      <w:r w:rsidR="00F96C90">
        <w:tab/>
      </w:r>
      <w:r w:rsidR="00F96C90">
        <w:tab/>
      </w:r>
      <w:r w:rsidR="00F96C90">
        <w:tab/>
      </w:r>
      <w:r w:rsidR="004D7D44">
        <w:tab/>
      </w:r>
      <w:r w:rsidR="004D7D44">
        <w:tab/>
        <w:t>1</w:t>
      </w:r>
      <w:r w:rsidR="00DB56F0">
        <w:t>5</w:t>
      </w:r>
    </w:p>
    <w:p w14:paraId="76D458B0" w14:textId="017C355C" w:rsidR="00DA26E0" w:rsidRDefault="00734A41" w:rsidP="00AA3234">
      <w:pPr>
        <w:pStyle w:val="Geenafstand"/>
        <w:ind w:firstLine="708"/>
      </w:pPr>
      <w:proofErr w:type="gramStart"/>
      <w:r>
        <w:t>4</w:t>
      </w:r>
      <w:r w:rsidR="0031779E" w:rsidRPr="008D7F2A">
        <w:t>.</w:t>
      </w:r>
      <w:r w:rsidR="004D7D44">
        <w:t>2</w:t>
      </w:r>
      <w:r w:rsidR="0031779E" w:rsidRPr="008D7F2A">
        <w:t xml:space="preserve"> </w:t>
      </w:r>
      <w:r w:rsidR="00084567">
        <w:t xml:space="preserve"> </w:t>
      </w:r>
      <w:r>
        <w:t>Overige</w:t>
      </w:r>
      <w:proofErr w:type="gramEnd"/>
      <w:r>
        <w:t xml:space="preserve"> activiteiten</w:t>
      </w:r>
      <w:r w:rsidR="00AA3234">
        <w:tab/>
      </w:r>
      <w:r w:rsidR="00AA3234">
        <w:tab/>
      </w:r>
      <w:r w:rsidR="00AA3234">
        <w:tab/>
      </w:r>
      <w:r w:rsidR="00AA3234">
        <w:tab/>
      </w:r>
      <w:r w:rsidR="00AA3234">
        <w:tab/>
      </w:r>
      <w:r w:rsidR="00AA3234">
        <w:tab/>
      </w:r>
      <w:r w:rsidR="00AA3234">
        <w:tab/>
      </w:r>
      <w:r w:rsidR="00AA3234">
        <w:tab/>
      </w:r>
      <w:r w:rsidR="004D7D44">
        <w:t>1</w:t>
      </w:r>
      <w:r w:rsidR="00DB56F0">
        <w:t>5</w:t>
      </w:r>
      <w:r w:rsidR="0031779E">
        <w:t xml:space="preserve"> </w:t>
      </w:r>
    </w:p>
    <w:p w14:paraId="345F8D16" w14:textId="50B44AF9" w:rsidR="00AA3234" w:rsidRDefault="00AA3234" w:rsidP="00AA3234">
      <w:pPr>
        <w:pStyle w:val="Geenafstand"/>
      </w:pPr>
    </w:p>
    <w:p w14:paraId="2FAD2553" w14:textId="48590F32" w:rsidR="00AA3234" w:rsidRDefault="00AA3234" w:rsidP="00AA3234">
      <w:pPr>
        <w:pStyle w:val="Geenafstand"/>
      </w:pPr>
      <w:r>
        <w:t>5 Vooruitblik 202</w:t>
      </w:r>
      <w:r w:rsidR="00BB37BB">
        <w:t>2</w:t>
      </w:r>
      <w:r w:rsidR="004D7D44">
        <w:tab/>
      </w:r>
      <w:r w:rsidR="004D7D44">
        <w:tab/>
      </w:r>
      <w:r w:rsidR="004D7D44">
        <w:tab/>
      </w:r>
      <w:r w:rsidR="004D7D44">
        <w:tab/>
      </w:r>
      <w:r w:rsidR="004D7D44">
        <w:tab/>
      </w:r>
      <w:r w:rsidR="004D7D44">
        <w:tab/>
      </w:r>
      <w:r w:rsidR="004D7D44">
        <w:tab/>
      </w:r>
      <w:r w:rsidR="004D7D44">
        <w:tab/>
      </w:r>
      <w:r w:rsidR="004D7D44">
        <w:tab/>
      </w:r>
      <w:r w:rsidR="004D7D44">
        <w:tab/>
        <w:t>1</w:t>
      </w:r>
      <w:r w:rsidR="00DB56F0">
        <w:t>6</w:t>
      </w:r>
    </w:p>
    <w:p w14:paraId="02F62BF1" w14:textId="39006BAE" w:rsidR="00AA3234" w:rsidRDefault="00AA3234" w:rsidP="00AA3234">
      <w:pPr>
        <w:pStyle w:val="Geenafstand"/>
      </w:pPr>
    </w:p>
    <w:p w14:paraId="602FD5B7" w14:textId="3784AFDC" w:rsidR="00AA3234" w:rsidRPr="00AA3234" w:rsidRDefault="00AA3234" w:rsidP="00AA3234">
      <w:pPr>
        <w:pStyle w:val="Geenafstand"/>
      </w:pPr>
      <w:r>
        <w:t>6 Jaarrekening 202</w:t>
      </w:r>
      <w:r w:rsidR="00685C08">
        <w:t>1</w:t>
      </w:r>
      <w:r w:rsidR="004D7D44">
        <w:tab/>
      </w:r>
      <w:r w:rsidR="004D7D44">
        <w:tab/>
      </w:r>
      <w:r w:rsidR="004D7D44">
        <w:tab/>
      </w:r>
      <w:r w:rsidR="004D7D44">
        <w:tab/>
      </w:r>
      <w:r w:rsidR="004D7D44">
        <w:tab/>
      </w:r>
      <w:r w:rsidR="004D7D44">
        <w:tab/>
      </w:r>
      <w:r w:rsidR="004D7D44">
        <w:tab/>
      </w:r>
      <w:r w:rsidR="004D7D44">
        <w:tab/>
      </w:r>
      <w:r w:rsidR="004D7D44">
        <w:tab/>
      </w:r>
      <w:r w:rsidR="004D7D44">
        <w:tab/>
        <w:t>1</w:t>
      </w:r>
      <w:r w:rsidR="00DB56F0">
        <w:t>6</w:t>
      </w:r>
    </w:p>
    <w:p w14:paraId="125B96FE" w14:textId="77777777" w:rsidR="00DA26E0" w:rsidRPr="00DA26E0" w:rsidRDefault="00DA26E0" w:rsidP="00DA26E0">
      <w:pPr>
        <w:spacing w:after="0" w:line="240" w:lineRule="auto"/>
        <w:ind w:firstLine="708"/>
      </w:pPr>
    </w:p>
    <w:p w14:paraId="2B76CDA0" w14:textId="77777777" w:rsidR="00DA26E0" w:rsidRPr="00DA26E0" w:rsidRDefault="00DA26E0" w:rsidP="00DA26E0">
      <w:pPr>
        <w:spacing w:after="0" w:line="240" w:lineRule="auto"/>
        <w:ind w:firstLine="708"/>
        <w:rPr>
          <w:rFonts w:asciiTheme="minorHAnsi" w:hAnsiTheme="minorHAnsi"/>
        </w:rPr>
      </w:pPr>
    </w:p>
    <w:p w14:paraId="43DE43C6" w14:textId="77777777" w:rsidR="0031779E" w:rsidRPr="0031779E" w:rsidRDefault="0031779E" w:rsidP="0031779E">
      <w:pPr>
        <w:spacing w:after="0" w:line="240" w:lineRule="auto"/>
        <w:ind w:firstLine="708"/>
        <w:rPr>
          <w:rFonts w:asciiTheme="minorHAnsi" w:hAnsiTheme="minorHAnsi"/>
        </w:rPr>
      </w:pPr>
    </w:p>
    <w:p w14:paraId="0D84F5BD" w14:textId="77777777" w:rsidR="0031779E" w:rsidRPr="0031779E" w:rsidRDefault="0031779E" w:rsidP="0031779E">
      <w:pPr>
        <w:spacing w:after="0" w:line="240" w:lineRule="auto"/>
        <w:ind w:firstLine="708"/>
        <w:rPr>
          <w:rFonts w:asciiTheme="minorHAnsi" w:hAnsiTheme="minorHAnsi"/>
        </w:rPr>
      </w:pPr>
    </w:p>
    <w:p w14:paraId="648A02B0" w14:textId="77777777" w:rsidR="0031779E" w:rsidRPr="003F2169" w:rsidRDefault="0031779E" w:rsidP="0031779E">
      <w:pPr>
        <w:spacing w:after="0" w:line="240" w:lineRule="auto"/>
        <w:ind w:firstLine="708"/>
        <w:rPr>
          <w:lang w:val="en-US"/>
        </w:rPr>
      </w:pPr>
    </w:p>
    <w:p w14:paraId="262D3436" w14:textId="77777777" w:rsidR="00A21E92" w:rsidRPr="003F2169" w:rsidRDefault="00A21E92" w:rsidP="00A21E92">
      <w:pPr>
        <w:spacing w:after="0" w:line="240" w:lineRule="auto"/>
        <w:rPr>
          <w:lang w:val="en-US"/>
        </w:rPr>
      </w:pPr>
    </w:p>
    <w:p w14:paraId="2F38C400" w14:textId="77777777" w:rsidR="00A21E92" w:rsidRPr="003F2169" w:rsidRDefault="00A21E92" w:rsidP="00A21E92">
      <w:pPr>
        <w:spacing w:after="0" w:line="240" w:lineRule="auto"/>
        <w:rPr>
          <w:lang w:val="en-US"/>
        </w:rPr>
      </w:pPr>
    </w:p>
    <w:p w14:paraId="0C402637" w14:textId="77777777" w:rsidR="00A21E92" w:rsidRDefault="00A21E92" w:rsidP="00A21E92">
      <w:pPr>
        <w:pStyle w:val="Kop1"/>
        <w:rPr>
          <w:rStyle w:val="Subtielebenadrukking"/>
        </w:rPr>
      </w:pPr>
    </w:p>
    <w:p w14:paraId="62BB8287" w14:textId="77777777" w:rsidR="008D7F2A" w:rsidRDefault="008D7F2A" w:rsidP="008D7F2A">
      <w:pPr>
        <w:pStyle w:val="Lijstalinea"/>
        <w:rPr>
          <w:rStyle w:val="Subtielebenadrukking"/>
        </w:rPr>
      </w:pPr>
    </w:p>
    <w:p w14:paraId="4E8B6DC0" w14:textId="77777777" w:rsidR="008D7F2A" w:rsidRDefault="008D7F2A" w:rsidP="008D7F2A">
      <w:pPr>
        <w:pStyle w:val="Lijstalinea"/>
        <w:rPr>
          <w:rStyle w:val="Subtielebenadrukking"/>
        </w:rPr>
      </w:pPr>
    </w:p>
    <w:p w14:paraId="55FE507D" w14:textId="77777777" w:rsidR="008D7F2A" w:rsidRDefault="008D7F2A" w:rsidP="008D7F2A">
      <w:pPr>
        <w:pStyle w:val="Lijstalinea"/>
        <w:rPr>
          <w:rStyle w:val="Subtielebenadrukking"/>
        </w:rPr>
      </w:pPr>
    </w:p>
    <w:p w14:paraId="1862C146" w14:textId="77777777" w:rsidR="008D7F2A" w:rsidRDefault="008D7F2A" w:rsidP="008D7F2A">
      <w:pPr>
        <w:pStyle w:val="Lijstalinea"/>
        <w:rPr>
          <w:rStyle w:val="Subtielebenadrukking"/>
        </w:rPr>
      </w:pPr>
    </w:p>
    <w:p w14:paraId="1F9D698E" w14:textId="77777777" w:rsidR="008D7F2A" w:rsidRDefault="008D7F2A" w:rsidP="008D7F2A">
      <w:pPr>
        <w:pStyle w:val="Lijstalinea"/>
        <w:rPr>
          <w:rStyle w:val="Subtielebenadrukking"/>
        </w:rPr>
      </w:pPr>
    </w:p>
    <w:p w14:paraId="74E73F3B" w14:textId="77777777" w:rsidR="008D7F2A" w:rsidRDefault="008D7F2A" w:rsidP="008D7F2A">
      <w:pPr>
        <w:pStyle w:val="Lijstalinea"/>
        <w:rPr>
          <w:rStyle w:val="Subtielebenadrukking"/>
        </w:rPr>
      </w:pPr>
    </w:p>
    <w:p w14:paraId="6671A1AF" w14:textId="77777777" w:rsidR="008D7F2A" w:rsidRDefault="008D7F2A" w:rsidP="008D7F2A">
      <w:pPr>
        <w:pStyle w:val="Lijstalinea"/>
        <w:rPr>
          <w:rStyle w:val="Subtielebenadrukking"/>
        </w:rPr>
      </w:pPr>
    </w:p>
    <w:p w14:paraId="30549C1A" w14:textId="77777777" w:rsidR="008D7F2A" w:rsidRDefault="008D7F2A" w:rsidP="008D7F2A">
      <w:pPr>
        <w:pStyle w:val="Lijstalinea"/>
        <w:rPr>
          <w:rStyle w:val="Subtielebenadrukking"/>
        </w:rPr>
      </w:pPr>
    </w:p>
    <w:p w14:paraId="6D3F33D7" w14:textId="77777777" w:rsidR="00DA26E0" w:rsidRDefault="00DA26E0" w:rsidP="00C53D73">
      <w:pPr>
        <w:rPr>
          <w:rStyle w:val="Subtielebenadrukking"/>
        </w:rPr>
      </w:pPr>
    </w:p>
    <w:p w14:paraId="47E56B29" w14:textId="77777777" w:rsidR="00AA3234" w:rsidRDefault="00AA3234" w:rsidP="002D05BA">
      <w:pPr>
        <w:rPr>
          <w:rStyle w:val="Subtielebenadrukking"/>
        </w:rPr>
      </w:pPr>
    </w:p>
    <w:p w14:paraId="27D1ED56" w14:textId="76C329F7" w:rsidR="008D7F2A" w:rsidRPr="002D05BA" w:rsidRDefault="00AE7D67" w:rsidP="002D05BA">
      <w:pPr>
        <w:rPr>
          <w:rFonts w:asciiTheme="majorHAnsi" w:hAnsiTheme="majorHAnsi"/>
          <w:b/>
          <w:iCs/>
          <w:color w:val="auto"/>
          <w:sz w:val="24"/>
        </w:rPr>
      </w:pPr>
      <w:r w:rsidRPr="00C53D73">
        <w:rPr>
          <w:rStyle w:val="Subtielebenadrukking"/>
        </w:rPr>
        <w:t xml:space="preserve">Jaarverslag Stichting </w:t>
      </w:r>
      <w:r w:rsidR="00A21E92" w:rsidRPr="00C53D73">
        <w:rPr>
          <w:rStyle w:val="Subtielebenadrukking"/>
        </w:rPr>
        <w:t>Otuke Harvest Fou</w:t>
      </w:r>
      <w:r w:rsidR="00B76CCF" w:rsidRPr="00C53D73">
        <w:rPr>
          <w:rStyle w:val="Subtielebenadrukking"/>
        </w:rPr>
        <w:t>ndation 20</w:t>
      </w:r>
      <w:r w:rsidR="002E2415">
        <w:rPr>
          <w:rStyle w:val="Subtielebenadrukking"/>
        </w:rPr>
        <w:t>2</w:t>
      </w:r>
      <w:r w:rsidR="00283704">
        <w:rPr>
          <w:rStyle w:val="Subtielebenadrukking"/>
        </w:rPr>
        <w:t>1</w:t>
      </w:r>
    </w:p>
    <w:p w14:paraId="62580662" w14:textId="77777777" w:rsidR="00834C85" w:rsidRDefault="00834C85" w:rsidP="00105383">
      <w:pPr>
        <w:pStyle w:val="Kop5"/>
      </w:pPr>
    </w:p>
    <w:p w14:paraId="6458A13D" w14:textId="10C7F6E9" w:rsidR="00A21E92" w:rsidRPr="00BE3592" w:rsidRDefault="00A21E92" w:rsidP="00BE3592">
      <w:pPr>
        <w:pStyle w:val="Kop5"/>
      </w:pPr>
      <w:r w:rsidRPr="00BE3592">
        <w:t xml:space="preserve">1 </w:t>
      </w:r>
      <w:r w:rsidR="00415F38" w:rsidRPr="00BE3592">
        <w:t>Voorwoord</w:t>
      </w:r>
      <w:r w:rsidRPr="00BE3592">
        <w:t xml:space="preserve"> </w:t>
      </w:r>
    </w:p>
    <w:p w14:paraId="0D6903EB" w14:textId="77777777" w:rsidR="00834C85" w:rsidRDefault="00834C85" w:rsidP="000E283A">
      <w:pPr>
        <w:pStyle w:val="Lijstalinea"/>
      </w:pPr>
    </w:p>
    <w:p w14:paraId="589FC659" w14:textId="2AF7CA9E" w:rsidR="00366943" w:rsidRDefault="00220F01" w:rsidP="000E283A">
      <w:pPr>
        <w:pStyle w:val="Lijstalinea"/>
      </w:pPr>
      <w:r>
        <w:t xml:space="preserve">De stichting is ontstaan als vrijwillig initiatief na de </w:t>
      </w:r>
      <w:proofErr w:type="spellStart"/>
      <w:r>
        <w:t>Muskathlon</w:t>
      </w:r>
      <w:proofErr w:type="spellEnd"/>
      <w:r>
        <w:t xml:space="preserve"> georganiseerd door de 4</w:t>
      </w:r>
      <w:r>
        <w:rPr>
          <w:vertAlign w:val="superscript"/>
        </w:rPr>
        <w:t>e</w:t>
      </w:r>
      <w:r>
        <w:t xml:space="preserve"> Musketiers en een sponsorreis van Compassion Nederland naar dit gebied </w:t>
      </w:r>
      <w:r w:rsidR="004B6DBF">
        <w:t xml:space="preserve">(Otuke) </w:t>
      </w:r>
      <w:r>
        <w:t>in Uganda in oktober 2013.</w:t>
      </w:r>
      <w:r w:rsidR="000E283A">
        <w:t xml:space="preserve"> </w:t>
      </w:r>
      <w:r w:rsidR="0095733A">
        <w:t>Stichting Otuke Harvest Foundation, oftewel St. Otuke werkte voorheen onder de vlag van de Vrienden van Gerechtigheid (</w:t>
      </w:r>
      <w:r w:rsidR="003318D1">
        <w:t>onderdeel van de 4</w:t>
      </w:r>
      <w:r w:rsidR="003318D1" w:rsidRPr="000E283A">
        <w:rPr>
          <w:vertAlign w:val="superscript"/>
        </w:rPr>
        <w:t>e</w:t>
      </w:r>
      <w:r w:rsidR="003318D1">
        <w:t xml:space="preserve"> Musketiers) en heeft zich als eigen stichting gere</w:t>
      </w:r>
      <w:r w:rsidR="009F0C04">
        <w:t>gistreerd in juli</w:t>
      </w:r>
      <w:r w:rsidR="00B64010">
        <w:t xml:space="preserve"> 2017 en staat sinds</w:t>
      </w:r>
      <w:r w:rsidR="00A13C23">
        <w:t xml:space="preserve"> </w:t>
      </w:r>
      <w:r w:rsidR="00B64010">
        <w:t>1 januari 2018 op eigen benen.</w:t>
      </w:r>
      <w:r w:rsidR="00A43167">
        <w:t xml:space="preserve"> De stichting richt zich op Uganda </w:t>
      </w:r>
      <w:r w:rsidR="00E54301">
        <w:t>e</w:t>
      </w:r>
      <w:r w:rsidR="00A43167">
        <w:t>n dan voornamelijk</w:t>
      </w:r>
      <w:r w:rsidR="00E54301">
        <w:t xml:space="preserve"> op </w:t>
      </w:r>
      <w:r w:rsidR="00610E94">
        <w:t>de</w:t>
      </w:r>
      <w:r w:rsidR="00E54301">
        <w:t xml:space="preserve"> </w:t>
      </w:r>
      <w:r w:rsidR="00A559DC">
        <w:t>district</w:t>
      </w:r>
      <w:r w:rsidR="00610E94">
        <w:t>en</w:t>
      </w:r>
      <w:r w:rsidR="00E54301">
        <w:t xml:space="preserve"> Otuke</w:t>
      </w:r>
      <w:r w:rsidR="00610E94">
        <w:t>,</w:t>
      </w:r>
      <w:r w:rsidR="00E54301">
        <w:t xml:space="preserve"> Lira en Alebtong.</w:t>
      </w:r>
    </w:p>
    <w:p w14:paraId="04BC4559" w14:textId="77777777" w:rsidR="00F53BEE" w:rsidRDefault="00F53BEE" w:rsidP="008D7F2A">
      <w:pPr>
        <w:pStyle w:val="Lijstalinea"/>
      </w:pPr>
    </w:p>
    <w:p w14:paraId="372E991F" w14:textId="5C5ED4B6" w:rsidR="00A21E92" w:rsidRDefault="00A21E92" w:rsidP="008D7F2A">
      <w:pPr>
        <w:pStyle w:val="Lijstalinea"/>
      </w:pPr>
      <w:r>
        <w:t xml:space="preserve">Stichting Otuke Harvest Foundation (OHF) wil de oorlogsslachtoffers in </w:t>
      </w:r>
      <w:r w:rsidR="00184D0A">
        <w:t>de</w:t>
      </w:r>
      <w:r>
        <w:t xml:space="preserve"> district</w:t>
      </w:r>
      <w:r w:rsidR="00184D0A">
        <w:t>en</w:t>
      </w:r>
      <w:r w:rsidR="00EC1208">
        <w:t xml:space="preserve"> Otuke, Lira en Alebtong</w:t>
      </w:r>
      <w:r>
        <w:t xml:space="preserve"> in Noord-Uganda, economisch en sociaal ondersteunen. Specifiek gaat het hierbij om de meest kwetsbare slachtoffers uit de gemeenschap van Otuke district, die </w:t>
      </w:r>
      <w:r w:rsidR="007A0BC5">
        <w:t>jarenlang</w:t>
      </w:r>
      <w:r>
        <w:t xml:space="preserve"> geleden hebben onder het regiem van Joseph Kony en </w:t>
      </w:r>
      <w:r w:rsidR="00F57BD4">
        <w:t>zijn</w:t>
      </w:r>
      <w:r>
        <w:t xml:space="preserve"> LRA-leger (</w:t>
      </w:r>
      <w:proofErr w:type="spellStart"/>
      <w:r>
        <w:t>Lord’s</w:t>
      </w:r>
      <w:proofErr w:type="spellEnd"/>
      <w:r>
        <w:t xml:space="preserve"> </w:t>
      </w:r>
      <w:proofErr w:type="spellStart"/>
      <w:r>
        <w:t>Resistance</w:t>
      </w:r>
      <w:proofErr w:type="spellEnd"/>
      <w:r>
        <w:t xml:space="preserve"> </w:t>
      </w:r>
      <w:proofErr w:type="spellStart"/>
      <w:r>
        <w:t>Army</w:t>
      </w:r>
      <w:proofErr w:type="spellEnd"/>
      <w:r>
        <w:t>). Het gaat om duizend</w:t>
      </w:r>
      <w:r w:rsidR="008C42D8">
        <w:t>en</w:t>
      </w:r>
      <w:r>
        <w:t xml:space="preserve"> slachtoffers uit </w:t>
      </w:r>
      <w:r w:rsidR="008C42D8">
        <w:t>vele</w:t>
      </w:r>
      <w:r>
        <w:t xml:space="preserve"> gezinnen, slachtoffers </w:t>
      </w:r>
      <w:r w:rsidR="002C684F">
        <w:t xml:space="preserve">die </w:t>
      </w:r>
      <w:r>
        <w:t>nog steeds in extreme armoede leven en gebrek hebben</w:t>
      </w:r>
      <w:r w:rsidR="00C213EA">
        <w:t xml:space="preserve"> aan primaire levensbehoeften</w:t>
      </w:r>
      <w:r>
        <w:t xml:space="preserve">. Stichting Otuke wil deze kwetsbare groep slachtoffers helpen om zich te ontwikkelen tot een zelfredzaam en verantwoordelijke gemeenschap. </w:t>
      </w:r>
    </w:p>
    <w:p w14:paraId="219E6058" w14:textId="53E2DA99" w:rsidR="00173F14" w:rsidRDefault="00173F14" w:rsidP="008D7F2A">
      <w:pPr>
        <w:pStyle w:val="Lijstalinea"/>
      </w:pPr>
    </w:p>
    <w:p w14:paraId="0994935A" w14:textId="3D132DC6" w:rsidR="000D13E5" w:rsidRDefault="00034603" w:rsidP="000D77AE">
      <w:pPr>
        <w:pStyle w:val="Lijstalinea"/>
      </w:pPr>
      <w:r>
        <w:t>H</w:t>
      </w:r>
      <w:r w:rsidR="00A628EA">
        <w:t xml:space="preserve">elaas </w:t>
      </w:r>
      <w:r w:rsidR="00E44A07">
        <w:t>begon</w:t>
      </w:r>
      <w:r w:rsidR="00A628EA">
        <w:t xml:space="preserve"> het jaar </w:t>
      </w:r>
      <w:r w:rsidR="00E44A07">
        <w:t xml:space="preserve">met </w:t>
      </w:r>
      <w:r w:rsidR="003536F6">
        <w:t xml:space="preserve">nog steeds </w:t>
      </w:r>
      <w:r w:rsidR="007E132B">
        <w:t xml:space="preserve">de </w:t>
      </w:r>
      <w:r w:rsidR="003536F6">
        <w:t xml:space="preserve">beperkingen vanwege de Corona, </w:t>
      </w:r>
      <w:r w:rsidR="00E877BF">
        <w:t xml:space="preserve">Uganda heeft nog maanden in een strenge </w:t>
      </w:r>
      <w:proofErr w:type="spellStart"/>
      <w:r w:rsidR="00E877BF">
        <w:t>lock</w:t>
      </w:r>
      <w:proofErr w:type="spellEnd"/>
      <w:r w:rsidR="008C42D8">
        <w:t>-</w:t>
      </w:r>
      <w:r w:rsidR="00E877BF">
        <w:t>down gezeten en</w:t>
      </w:r>
      <w:r w:rsidR="00846252">
        <w:t xml:space="preserve"> waren </w:t>
      </w:r>
      <w:r w:rsidR="00611690">
        <w:t>er dit jaar ook</w:t>
      </w:r>
      <w:r w:rsidR="00846252">
        <w:t xml:space="preserve"> </w:t>
      </w:r>
      <w:r w:rsidR="00511327">
        <w:t>geen mogelijkheden om een groepsreis te organiseren.</w:t>
      </w:r>
      <w:r w:rsidR="00611690">
        <w:t xml:space="preserve"> </w:t>
      </w:r>
      <w:r w:rsidR="00BF292B">
        <w:t xml:space="preserve">Toch </w:t>
      </w:r>
      <w:r w:rsidR="000C1071">
        <w:t xml:space="preserve">kijken we terug op een jaar met heel veel mooie </w:t>
      </w:r>
      <w:r w:rsidR="00376130">
        <w:t xml:space="preserve">ontwikkelingen, zoals het introduceren van </w:t>
      </w:r>
      <w:proofErr w:type="spellStart"/>
      <w:r w:rsidR="00EE3961">
        <w:t>syntropic</w:t>
      </w:r>
      <w:proofErr w:type="spellEnd"/>
      <w:r w:rsidR="00EE3961">
        <w:t xml:space="preserve"> </w:t>
      </w:r>
      <w:r w:rsidR="003A6D5E">
        <w:t>agro-</w:t>
      </w:r>
      <w:proofErr w:type="spellStart"/>
      <w:r w:rsidR="003A6D5E">
        <w:t>forestry</w:t>
      </w:r>
      <w:proofErr w:type="spellEnd"/>
      <w:r w:rsidR="003A6D5E">
        <w:t xml:space="preserve"> en </w:t>
      </w:r>
      <w:r w:rsidR="00E85B62">
        <w:t>10 nieuwe</w:t>
      </w:r>
      <w:r w:rsidR="000D77AE">
        <w:t xml:space="preserve"> spaargroepen</w:t>
      </w:r>
      <w:r w:rsidR="003A6D5E">
        <w:t xml:space="preserve"> </w:t>
      </w:r>
      <w:r w:rsidR="00610CBB">
        <w:t>in samenwerking met de Wilde Ganzen.</w:t>
      </w:r>
      <w:r w:rsidR="000D77AE">
        <w:t xml:space="preserve"> Over deze en andere</w:t>
      </w:r>
      <w:r w:rsidR="005E4BC2">
        <w:t xml:space="preserve"> projecten</w:t>
      </w:r>
      <w:r w:rsidR="000D77AE">
        <w:t xml:space="preserve"> </w:t>
      </w:r>
      <w:r w:rsidR="009D6AD8">
        <w:t xml:space="preserve">kunt u in dit verslag lezen, zo ook over </w:t>
      </w:r>
      <w:r w:rsidR="00D1506E">
        <w:t>wat voor acties wij hebben georganiseerd</w:t>
      </w:r>
      <w:r w:rsidR="004A4014">
        <w:t xml:space="preserve"> en hoe wij ontvangen gelden hebben besteed.</w:t>
      </w:r>
      <w:r w:rsidR="009A698C">
        <w:t xml:space="preserve">  </w:t>
      </w:r>
    </w:p>
    <w:p w14:paraId="40E8F620" w14:textId="42D89338" w:rsidR="00173F14" w:rsidRDefault="004A4014" w:rsidP="008D7F2A">
      <w:pPr>
        <w:pStyle w:val="Lijstalinea"/>
      </w:pPr>
      <w:r>
        <w:t>De volledige financiële verantwoording vindt u in een aparte bijlage.</w:t>
      </w:r>
    </w:p>
    <w:p w14:paraId="4B05AE55" w14:textId="33FDE0F3" w:rsidR="00AC0538" w:rsidRDefault="00AC0538" w:rsidP="008D7F2A">
      <w:pPr>
        <w:pStyle w:val="Lijstalinea"/>
      </w:pPr>
    </w:p>
    <w:p w14:paraId="2DAB9D99" w14:textId="36DEAD9C" w:rsidR="00AC0538" w:rsidRDefault="00AC0538" w:rsidP="008D7F2A">
      <w:pPr>
        <w:pStyle w:val="Lijstalinea"/>
      </w:pPr>
      <w:r>
        <w:t>Wij danken</w:t>
      </w:r>
      <w:r w:rsidR="00F9154D">
        <w:t xml:space="preserve"> onze partner, donateurs, </w:t>
      </w:r>
      <w:r w:rsidR="006F64F0">
        <w:t>familie, vrienden</w:t>
      </w:r>
      <w:r w:rsidR="00F9154D">
        <w:t xml:space="preserve"> en collega’s voor de geweldige steun die wij </w:t>
      </w:r>
      <w:r w:rsidR="009D6AD8">
        <w:t>in het afgelopen jaar</w:t>
      </w:r>
      <w:r w:rsidR="00F9154D">
        <w:t xml:space="preserve"> hebben mogen ontvangen.</w:t>
      </w:r>
    </w:p>
    <w:p w14:paraId="287FB9C5" w14:textId="144BFF05" w:rsidR="006F64F0" w:rsidRDefault="006F64F0" w:rsidP="008D7F2A">
      <w:pPr>
        <w:pStyle w:val="Lijstalinea"/>
      </w:pPr>
    </w:p>
    <w:p w14:paraId="1FECFBD6" w14:textId="77777777" w:rsidR="00AD59CA" w:rsidRDefault="00AD59CA" w:rsidP="00AD59CA">
      <w:pPr>
        <w:pStyle w:val="Lijstalinea"/>
      </w:pPr>
    </w:p>
    <w:p w14:paraId="5B6D74E2" w14:textId="77777777" w:rsidR="00834C85" w:rsidRDefault="00834C85" w:rsidP="00AD59CA">
      <w:pPr>
        <w:pStyle w:val="Lijstalinea"/>
      </w:pPr>
    </w:p>
    <w:p w14:paraId="42831FCF" w14:textId="01EF1BD7" w:rsidR="008036AC" w:rsidRDefault="0022695C" w:rsidP="00AD59CA">
      <w:pPr>
        <w:pStyle w:val="Lijstalinea"/>
      </w:pPr>
      <w:r>
        <w:t>Namens het bestuur van St. Otuke</w:t>
      </w:r>
    </w:p>
    <w:p w14:paraId="1CCA3783" w14:textId="14C0657F" w:rsidR="0022695C" w:rsidRDefault="0022695C" w:rsidP="008D7F2A">
      <w:pPr>
        <w:pStyle w:val="Lijstalinea"/>
      </w:pPr>
    </w:p>
    <w:p w14:paraId="693410CA" w14:textId="77777777" w:rsidR="00AD59CA" w:rsidRDefault="00AD59CA" w:rsidP="00F140EF">
      <w:pPr>
        <w:pStyle w:val="Lijstalinea"/>
      </w:pPr>
    </w:p>
    <w:p w14:paraId="7AF8BD92" w14:textId="4F8212B4" w:rsidR="00AA3234" w:rsidRDefault="0022695C" w:rsidP="00AA3234">
      <w:pPr>
        <w:pStyle w:val="Lijstalinea"/>
      </w:pPr>
      <w:r>
        <w:t>Gabriele van der Kamp, opricht</w:t>
      </w:r>
      <w:r w:rsidR="00ED302B">
        <w:t>er St. Otuke</w:t>
      </w:r>
    </w:p>
    <w:p w14:paraId="4C146CF7" w14:textId="46A516F2" w:rsidR="0067727C" w:rsidRDefault="0067727C" w:rsidP="00AA3234">
      <w:pPr>
        <w:pStyle w:val="Lijstalinea"/>
      </w:pPr>
    </w:p>
    <w:p w14:paraId="466E2C3D" w14:textId="77777777" w:rsidR="0067727C" w:rsidRDefault="0067727C" w:rsidP="00AA3234">
      <w:pPr>
        <w:pStyle w:val="Lijstalinea"/>
      </w:pPr>
    </w:p>
    <w:p w14:paraId="595820C5" w14:textId="77777777" w:rsidR="00AA3234" w:rsidRDefault="00AA3234" w:rsidP="00AA3234"/>
    <w:p w14:paraId="10814B4A" w14:textId="77777777" w:rsidR="00AA3234" w:rsidRDefault="00AA3234" w:rsidP="00AA3234"/>
    <w:p w14:paraId="11B50CB0" w14:textId="4227EB79" w:rsidR="00A21E92" w:rsidRPr="00BE3592" w:rsidRDefault="00A21E92" w:rsidP="00AA3234">
      <w:r w:rsidRPr="00BE3592">
        <w:t xml:space="preserve">2 </w:t>
      </w:r>
      <w:r w:rsidR="00F140EF" w:rsidRPr="00BE3592">
        <w:t>Organisatie</w:t>
      </w:r>
    </w:p>
    <w:p w14:paraId="4B6F933B" w14:textId="2CA10EFE" w:rsidR="00DE0C73" w:rsidRPr="00BE3592" w:rsidRDefault="00A21E92" w:rsidP="00BE3592">
      <w:pPr>
        <w:pStyle w:val="Kop6"/>
      </w:pPr>
      <w:r w:rsidRPr="00BE3592">
        <w:t xml:space="preserve">2.1 </w:t>
      </w:r>
      <w:r w:rsidR="00977F73" w:rsidRPr="00BE3592">
        <w:t>Visie</w:t>
      </w:r>
      <w:r w:rsidR="00DE0C73" w:rsidRPr="00BE3592">
        <w:t xml:space="preserve"> en Missie</w:t>
      </w:r>
    </w:p>
    <w:p w14:paraId="1173BBD1" w14:textId="4BED9F5A" w:rsidR="00DE0C73" w:rsidRDefault="00DE0C73" w:rsidP="00DE0C73">
      <w:pPr>
        <w:spacing w:after="0" w:line="240" w:lineRule="auto"/>
      </w:pPr>
    </w:p>
    <w:p w14:paraId="096646C6" w14:textId="77777777" w:rsidR="00CC72F2" w:rsidRDefault="00CC72F2" w:rsidP="00DE0C73">
      <w:pPr>
        <w:spacing w:after="0" w:line="240" w:lineRule="auto"/>
      </w:pPr>
      <w:r>
        <w:t>Visie</w:t>
      </w:r>
    </w:p>
    <w:p w14:paraId="1FF8F54E" w14:textId="3B09FE1C" w:rsidR="00DE0C73" w:rsidRDefault="00DE0C73" w:rsidP="00DE0C73">
      <w:pPr>
        <w:spacing w:after="0" w:line="240" w:lineRule="auto"/>
      </w:pPr>
      <w:r>
        <w:t>Wij willen de extreme armoede</w:t>
      </w:r>
      <w:r w:rsidR="00E530D6">
        <w:t>,</w:t>
      </w:r>
      <w:r>
        <w:t xml:space="preserve"> onder de oorlogsslachtoffers in </w:t>
      </w:r>
      <w:r w:rsidR="00A3001E">
        <w:t>Noord-Uganda</w:t>
      </w:r>
      <w:r w:rsidR="00E530D6">
        <w:t xml:space="preserve"> en specifiek in de districten </w:t>
      </w:r>
      <w:r>
        <w:t>Otuke</w:t>
      </w:r>
      <w:r w:rsidR="007177DB">
        <w:t>, Lira en Alebtong</w:t>
      </w:r>
      <w:r>
        <w:t xml:space="preserve"> terugdringen door he</w:t>
      </w:r>
      <w:r w:rsidR="007B3632">
        <w:t>n</w:t>
      </w:r>
      <w:r>
        <w:t xml:space="preserve"> te helpen </w:t>
      </w:r>
      <w:r w:rsidR="007B3632">
        <w:t xml:space="preserve">om </w:t>
      </w:r>
      <w:r>
        <w:t>zich te ontwikkelen tot een zelfredzame en verantwoordelijke gemeenschap.</w:t>
      </w:r>
    </w:p>
    <w:p w14:paraId="2CE7638A" w14:textId="77777777" w:rsidR="00DE0C73" w:rsidRDefault="00DE0C73" w:rsidP="00DE0C73">
      <w:pPr>
        <w:spacing w:after="0" w:line="240" w:lineRule="auto"/>
      </w:pPr>
    </w:p>
    <w:p w14:paraId="43E2736F" w14:textId="77777777" w:rsidR="00DE0C73" w:rsidRDefault="00DE0C73" w:rsidP="00DE0C73">
      <w:pPr>
        <w:spacing w:after="0" w:line="240" w:lineRule="auto"/>
      </w:pPr>
      <w:r>
        <w:t xml:space="preserve">Missie </w:t>
      </w:r>
    </w:p>
    <w:p w14:paraId="61733C0B" w14:textId="77777777" w:rsidR="00DE0C73" w:rsidRDefault="00DE0C73" w:rsidP="00DE0C73">
      <w:pPr>
        <w:spacing w:after="0" w:line="240" w:lineRule="auto"/>
      </w:pPr>
      <w:r>
        <w:t>Wij streven naar het creëren van een economisch zelfstandige en zelfvoorzienende regio, dit denken we te bereiken door o.a.</w:t>
      </w:r>
    </w:p>
    <w:p w14:paraId="1CD36038" w14:textId="507BC1FD" w:rsidR="00DE0C73" w:rsidRDefault="00DE0C73" w:rsidP="008C1B60">
      <w:pPr>
        <w:pStyle w:val="Lijstalinea"/>
        <w:numPr>
          <w:ilvl w:val="0"/>
          <w:numId w:val="4"/>
        </w:numPr>
        <w:spacing w:after="0" w:line="240" w:lineRule="auto"/>
      </w:pPr>
      <w:r>
        <w:t>Het opzetten van VSLA</w:t>
      </w:r>
      <w:r w:rsidR="0001364A">
        <w:t>-</w:t>
      </w:r>
      <w:r>
        <w:t>projecten (</w:t>
      </w:r>
      <w:proofErr w:type="spellStart"/>
      <w:r>
        <w:t>village</w:t>
      </w:r>
      <w:proofErr w:type="spellEnd"/>
      <w:r>
        <w:t xml:space="preserve"> </w:t>
      </w:r>
      <w:proofErr w:type="spellStart"/>
      <w:r>
        <w:t>savings</w:t>
      </w:r>
      <w:proofErr w:type="spellEnd"/>
      <w:r>
        <w:t xml:space="preserve"> </w:t>
      </w:r>
      <w:proofErr w:type="spellStart"/>
      <w:r>
        <w:t>and</w:t>
      </w:r>
      <w:proofErr w:type="spellEnd"/>
      <w:r>
        <w:t xml:space="preserve"> </w:t>
      </w:r>
      <w:proofErr w:type="spellStart"/>
      <w:r>
        <w:t>loan</w:t>
      </w:r>
      <w:proofErr w:type="spellEnd"/>
      <w:r>
        <w:t xml:space="preserve"> </w:t>
      </w:r>
      <w:proofErr w:type="spellStart"/>
      <w:r>
        <w:t>association</w:t>
      </w:r>
      <w:proofErr w:type="spellEnd"/>
      <w:r>
        <w:t xml:space="preserve">) </w:t>
      </w:r>
      <w:r w:rsidR="0001364A">
        <w:t>oftewel spaarprojecten</w:t>
      </w:r>
      <w:r>
        <w:t xml:space="preserve">, </w:t>
      </w:r>
      <w:r w:rsidR="00391026">
        <w:t>met als doel dat iedere deelnemer</w:t>
      </w:r>
      <w:r w:rsidR="008C1B60">
        <w:t xml:space="preserve"> van een spaarproject een eigen (kleine) onderneming kan opstarten</w:t>
      </w:r>
    </w:p>
    <w:p w14:paraId="741EFF3C" w14:textId="41A5C996" w:rsidR="00DE0C73" w:rsidRDefault="00DE0C73" w:rsidP="00DE0C73">
      <w:pPr>
        <w:pStyle w:val="Lijstalinea"/>
        <w:numPr>
          <w:ilvl w:val="0"/>
          <w:numId w:val="4"/>
        </w:numPr>
        <w:spacing w:after="0" w:line="240" w:lineRule="auto"/>
      </w:pPr>
      <w:r>
        <w:t xml:space="preserve">Het opzetten van overkoepelende projecten zoals landbouwprojecten, </w:t>
      </w:r>
      <w:r w:rsidR="0013703F">
        <w:t xml:space="preserve">veeteelt, </w:t>
      </w:r>
      <w:r>
        <w:t xml:space="preserve">pottenbakkerijen, naaiateliers en </w:t>
      </w:r>
      <w:r w:rsidR="009A698C">
        <w:t>t.z.t.</w:t>
      </w:r>
      <w:r w:rsidR="00C17E73">
        <w:t xml:space="preserve"> ook </w:t>
      </w:r>
      <w:r w:rsidR="009A698C">
        <w:t>volwassenonderwijs</w:t>
      </w:r>
      <w:r w:rsidR="00EC066A">
        <w:t>. Projecten</w:t>
      </w:r>
      <w:r>
        <w:t xml:space="preserve"> waar een hele regio van kan profiteren.</w:t>
      </w:r>
    </w:p>
    <w:p w14:paraId="64329828" w14:textId="1765F0CC" w:rsidR="00DE0C73" w:rsidRDefault="00707BF5" w:rsidP="00707BF5">
      <w:pPr>
        <w:pStyle w:val="Lijstalinea"/>
        <w:numPr>
          <w:ilvl w:val="0"/>
          <w:numId w:val="4"/>
        </w:numPr>
        <w:spacing w:after="0" w:line="240" w:lineRule="auto"/>
      </w:pPr>
      <w:r>
        <w:t xml:space="preserve">Op de langere termijn willen wij ook </w:t>
      </w:r>
      <w:r w:rsidR="004E1385">
        <w:t>d</w:t>
      </w:r>
      <w:r w:rsidR="00EC066A">
        <w:t>e</w:t>
      </w:r>
      <w:r w:rsidR="00DE0C73">
        <w:t xml:space="preserve"> fysiek en sociaal-emotionele omstandigheden verbeteren door het uitbreiden en verbeteren van de medische zorg, het opzetten van preventieve gezondheidsprojecten (Hiv/Aids, oorlogsslachtoffer hulp), het aanbieden van kwalitatief onderwijs en het opzetten van waterzuivering- en hygiëneprogramma’s.</w:t>
      </w:r>
    </w:p>
    <w:p w14:paraId="04041E03" w14:textId="77777777" w:rsidR="00DE0C73" w:rsidRPr="00CD270A" w:rsidRDefault="00DE0C73" w:rsidP="00DE0C73">
      <w:pPr>
        <w:spacing w:after="0" w:line="240" w:lineRule="auto"/>
        <w:rPr>
          <w:color w:val="auto"/>
        </w:rPr>
      </w:pPr>
    </w:p>
    <w:p w14:paraId="2D0006A6" w14:textId="77777777" w:rsidR="00DE0C73" w:rsidRPr="00CD270A" w:rsidRDefault="00DE0C73" w:rsidP="00DE0C73">
      <w:pPr>
        <w:spacing w:after="0" w:line="240" w:lineRule="auto"/>
        <w:rPr>
          <w:color w:val="auto"/>
        </w:rPr>
      </w:pPr>
      <w:r w:rsidRPr="00CD270A">
        <w:rPr>
          <w:color w:val="auto"/>
        </w:rPr>
        <w:t>De Stichting heeft niet ten doel het maken van winst.</w:t>
      </w:r>
    </w:p>
    <w:p w14:paraId="740C2852" w14:textId="4C378233" w:rsidR="00DE0C73" w:rsidRDefault="00DE0C73" w:rsidP="00DE0C73"/>
    <w:p w14:paraId="770D5C7A" w14:textId="484E77A9" w:rsidR="004E1385" w:rsidRPr="00BE3592" w:rsidRDefault="003A4DE0" w:rsidP="00BE3592">
      <w:pPr>
        <w:pStyle w:val="Kop6"/>
      </w:pPr>
      <w:r w:rsidRPr="00BE3592">
        <w:t xml:space="preserve">2.2 </w:t>
      </w:r>
      <w:r w:rsidR="004C6A21" w:rsidRPr="00BE3592">
        <w:t>Werkwijz</w:t>
      </w:r>
      <w:r w:rsidR="00B02B6D" w:rsidRPr="00BE3592">
        <w:t>e</w:t>
      </w:r>
    </w:p>
    <w:p w14:paraId="001E81FB" w14:textId="1DBC00DC" w:rsidR="00B02B6D" w:rsidRDefault="00F932B8" w:rsidP="00B02B6D">
      <w:pPr>
        <w:pStyle w:val="Geenafstand"/>
      </w:pPr>
      <w:r>
        <w:tab/>
        <w:t>Lokaal</w:t>
      </w:r>
    </w:p>
    <w:p w14:paraId="5079A853" w14:textId="763AD8E9" w:rsidR="002333F6" w:rsidRDefault="00FC53A9" w:rsidP="00FC53A9">
      <w:pPr>
        <w:pStyle w:val="Geenafstand"/>
        <w:ind w:left="708"/>
      </w:pPr>
      <w:r>
        <w:t>St Otuke in</w:t>
      </w:r>
      <w:r w:rsidR="002333F6">
        <w:t xml:space="preserve"> Nederland werkt 1 op 1 samen met </w:t>
      </w:r>
      <w:r w:rsidR="00737DC5">
        <w:t>de NGO Otuke Harvest Foundation –</w:t>
      </w:r>
      <w:r w:rsidR="0021672A">
        <w:t xml:space="preserve"> </w:t>
      </w:r>
      <w:r w:rsidR="00737DC5">
        <w:t>OHF in Uganda.</w:t>
      </w:r>
      <w:r w:rsidR="003F7DF0">
        <w:t xml:space="preserve"> Wij werken daar met een klein lokaal team</w:t>
      </w:r>
      <w:r w:rsidR="00A61A9B">
        <w:t xml:space="preserve"> van </w:t>
      </w:r>
      <w:r w:rsidR="00C92B98">
        <w:t xml:space="preserve">5 </w:t>
      </w:r>
      <w:r w:rsidR="00A61A9B">
        <w:t>personen</w:t>
      </w:r>
      <w:r w:rsidR="0079246C">
        <w:t>, waar onze opricht</w:t>
      </w:r>
      <w:r w:rsidR="008C42D8">
        <w:t>st</w:t>
      </w:r>
      <w:r w:rsidR="0079246C">
        <w:t>er Gabriele v</w:t>
      </w:r>
      <w:r w:rsidR="009A698C">
        <w:t xml:space="preserve">an </w:t>
      </w:r>
      <w:r w:rsidR="0079246C">
        <w:t>d</w:t>
      </w:r>
      <w:r w:rsidR="009A698C">
        <w:t>er</w:t>
      </w:r>
      <w:r w:rsidR="0079246C">
        <w:t xml:space="preserve"> Kamp </w:t>
      </w:r>
      <w:r w:rsidR="001A02A3">
        <w:t xml:space="preserve">onderdeel van is. Zij werkt </w:t>
      </w:r>
      <w:r w:rsidR="00BB40A2">
        <w:t xml:space="preserve">deels vanuit Nederland en deels </w:t>
      </w:r>
      <w:r w:rsidR="00C848C7">
        <w:t>in Uganda.</w:t>
      </w:r>
    </w:p>
    <w:p w14:paraId="2F4BCB8D" w14:textId="09CCAED3" w:rsidR="00C848C7" w:rsidRDefault="00C848C7" w:rsidP="00FC53A9">
      <w:pPr>
        <w:pStyle w:val="Geenafstand"/>
        <w:ind w:left="708"/>
      </w:pPr>
    </w:p>
    <w:p w14:paraId="0C5B9CE3" w14:textId="3588F535" w:rsidR="00C848C7" w:rsidRDefault="00C848C7" w:rsidP="00FC53A9">
      <w:pPr>
        <w:pStyle w:val="Geenafstand"/>
        <w:ind w:left="708"/>
      </w:pPr>
      <w:r>
        <w:t>Kleinschalige</w:t>
      </w:r>
      <w:r w:rsidR="00DC6210">
        <w:t xml:space="preserve"> projecten</w:t>
      </w:r>
    </w:p>
    <w:p w14:paraId="6233BBAF" w14:textId="3ADB8B0E" w:rsidR="00DC6210" w:rsidRDefault="00DC6210" w:rsidP="00FC53A9">
      <w:pPr>
        <w:pStyle w:val="Geenafstand"/>
        <w:ind w:left="708"/>
      </w:pPr>
      <w:r>
        <w:t xml:space="preserve">De komende jaren zullen onze activiteiten met name gericht zijn op het opzetten van spaargroepen </w:t>
      </w:r>
      <w:r w:rsidR="00FC42D2">
        <w:t>en voor de meer ervaren spaargroepen</w:t>
      </w:r>
      <w:r w:rsidR="00793A52">
        <w:t>,</w:t>
      </w:r>
      <w:r w:rsidR="00FC42D2">
        <w:t xml:space="preserve"> </w:t>
      </w:r>
      <w:r w:rsidR="007D3F3E">
        <w:t>willen we</w:t>
      </w:r>
      <w:r w:rsidR="00FC42D2">
        <w:t xml:space="preserve"> overkoepelende projecten</w:t>
      </w:r>
      <w:r w:rsidR="007D3F3E">
        <w:t xml:space="preserve"> opzetten</w:t>
      </w:r>
      <w:r w:rsidR="00FC42D2">
        <w:t>.</w:t>
      </w:r>
    </w:p>
    <w:p w14:paraId="137260D8" w14:textId="25FA0042" w:rsidR="001F7A79" w:rsidRDefault="001F7A79" w:rsidP="00FC53A9">
      <w:pPr>
        <w:pStyle w:val="Geenafstand"/>
        <w:ind w:left="708"/>
      </w:pPr>
    </w:p>
    <w:p w14:paraId="02E8A9E4" w14:textId="5722D62A" w:rsidR="001F7A79" w:rsidRDefault="001F7A79" w:rsidP="00FC53A9">
      <w:pPr>
        <w:pStyle w:val="Geenafstand"/>
        <w:ind w:left="708"/>
      </w:pPr>
      <w:r>
        <w:t>Spaargroepen</w:t>
      </w:r>
    </w:p>
    <w:p w14:paraId="00851E76" w14:textId="7217C377" w:rsidR="007E6DF3" w:rsidRDefault="00143A73" w:rsidP="00C16D6D">
      <w:pPr>
        <w:pStyle w:val="Geenafstand"/>
        <w:ind w:left="708"/>
      </w:pPr>
      <w:r>
        <w:t>Eén spaargroep bestaat uit 30 mannen en vrouwen</w:t>
      </w:r>
      <w:r w:rsidR="00F133A9">
        <w:t>, alle</w:t>
      </w:r>
      <w:r w:rsidR="00385219">
        <w:t>maal</w:t>
      </w:r>
      <w:r w:rsidR="00F133A9">
        <w:t xml:space="preserve"> slachtoffer van de oorlog</w:t>
      </w:r>
      <w:r w:rsidR="007C3DC7">
        <w:t xml:space="preserve"> en kunnen niet in hun basis</w:t>
      </w:r>
      <w:r w:rsidR="00CE741C">
        <w:t>behoeften voorzien</w:t>
      </w:r>
      <w:r w:rsidR="00971146">
        <w:t xml:space="preserve">. </w:t>
      </w:r>
      <w:r w:rsidR="00A00473">
        <w:t>Zij</w:t>
      </w:r>
      <w:r w:rsidR="00E05557">
        <w:t xml:space="preserve"> leven onder erbarmelijke omstandigheden, vaak </w:t>
      </w:r>
      <w:r w:rsidR="009A698C">
        <w:t>geïsoleerd</w:t>
      </w:r>
      <w:r w:rsidR="007E6DF3">
        <w:t>, bang en hebben geen hoop voor de toekomst.</w:t>
      </w:r>
    </w:p>
    <w:p w14:paraId="6E7EEFFB" w14:textId="739C52D2" w:rsidR="001F7A79" w:rsidRDefault="00971146" w:rsidP="00C16D6D">
      <w:pPr>
        <w:pStyle w:val="Geenafstand"/>
        <w:ind w:left="708"/>
      </w:pPr>
      <w:r>
        <w:t>Het lokale team</w:t>
      </w:r>
      <w:r w:rsidR="00647F94">
        <w:t xml:space="preserve"> brengt </w:t>
      </w:r>
      <w:r w:rsidR="002A3A10">
        <w:t xml:space="preserve">zorgvuldig </w:t>
      </w:r>
      <w:r w:rsidR="00647F94">
        <w:t xml:space="preserve">een </w:t>
      </w:r>
      <w:r w:rsidR="00C533FF">
        <w:t>spaar</w:t>
      </w:r>
      <w:r w:rsidR="00647F94">
        <w:t>groep bij elkaar</w:t>
      </w:r>
      <w:r w:rsidR="00D93A5D">
        <w:t xml:space="preserve">. De leden van de groep wonen bij elkaar in een kleine gemeenschap. Ze leggen wekelijks </w:t>
      </w:r>
      <w:proofErr w:type="gramStart"/>
      <w:r w:rsidR="00D93A5D">
        <w:t>geld</w:t>
      </w:r>
      <w:proofErr w:type="gramEnd"/>
      <w:r w:rsidR="00D93A5D">
        <w:t xml:space="preserve"> in, </w:t>
      </w:r>
      <w:r w:rsidR="00A00473">
        <w:t>als er voldoende geld in de ‘pot’ zit kunnen ze een</w:t>
      </w:r>
      <w:r w:rsidR="00D93A5D">
        <w:t xml:space="preserve"> lening krijgen die ze binnen drie maanden moeten terugbetal</w:t>
      </w:r>
      <w:r w:rsidR="009025A5">
        <w:t xml:space="preserve">en. </w:t>
      </w:r>
      <w:r w:rsidR="00133182">
        <w:t xml:space="preserve">Het succes van dit project zit in het feit dat wij GEEN </w:t>
      </w:r>
      <w:r w:rsidR="00C16D6D">
        <w:t>g</w:t>
      </w:r>
      <w:r w:rsidR="009025A5">
        <w:t>eld</w:t>
      </w:r>
      <w:r w:rsidR="00C16D6D">
        <w:t xml:space="preserve"> geven aan </w:t>
      </w:r>
      <w:r w:rsidR="00072D7C">
        <w:t>de groepen</w:t>
      </w:r>
      <w:r w:rsidR="00014472">
        <w:t>, dit project is dus niet gebaseerd op micro-kredieten</w:t>
      </w:r>
      <w:r w:rsidR="00133182">
        <w:t>. D</w:t>
      </w:r>
      <w:r w:rsidR="00072D7C">
        <w:t>e deelnemers zijn zo arm en vaak zo getraumatiseerd, dat ze eerst moeten leren</w:t>
      </w:r>
      <w:r w:rsidR="00AD2E62">
        <w:t xml:space="preserve"> om </w:t>
      </w:r>
      <w:r w:rsidR="007B5114">
        <w:t xml:space="preserve">wekelijks </w:t>
      </w:r>
      <w:r w:rsidR="00AD2E62">
        <w:t>geld te sparen om in te leggen. Als je dan geld leent, weet je dat dit geld van de groep</w:t>
      </w:r>
      <w:r w:rsidR="007B76D3">
        <w:t xml:space="preserve"> </w:t>
      </w:r>
      <w:r w:rsidR="00AA2CC0">
        <w:t>is</w:t>
      </w:r>
      <w:r w:rsidR="00710825">
        <w:t>.</w:t>
      </w:r>
      <w:r w:rsidR="007B76D3">
        <w:t xml:space="preserve"> </w:t>
      </w:r>
      <w:r w:rsidR="00710825">
        <w:t>W</w:t>
      </w:r>
      <w:r w:rsidR="007B76D3">
        <w:t xml:space="preserve">ij zien dat </w:t>
      </w:r>
      <w:r w:rsidR="00D47FB9">
        <w:t>er een commitment naar elkaar ontstaat</w:t>
      </w:r>
      <w:r w:rsidR="000D03EC">
        <w:t>,</w:t>
      </w:r>
      <w:r w:rsidR="00D47FB9">
        <w:t xml:space="preserve"> om </w:t>
      </w:r>
      <w:r w:rsidR="00D47FB9">
        <w:lastRenderedPageBreak/>
        <w:t xml:space="preserve">zo snel mogelijk de lening terug te betalen zodat de volgende </w:t>
      </w:r>
      <w:r w:rsidR="004075FE">
        <w:t xml:space="preserve">deelnemer </w:t>
      </w:r>
      <w:r w:rsidR="00A00473">
        <w:t xml:space="preserve">ook </w:t>
      </w:r>
      <w:r w:rsidR="00D47FB9">
        <w:t>geld kan gaan lenen.</w:t>
      </w:r>
    </w:p>
    <w:p w14:paraId="6BFC9FF4" w14:textId="77777777" w:rsidR="00A00473" w:rsidRDefault="00A00473" w:rsidP="00A00473">
      <w:pPr>
        <w:pStyle w:val="Geenafstand"/>
      </w:pPr>
    </w:p>
    <w:p w14:paraId="099B0793" w14:textId="4F222545" w:rsidR="00AF1254" w:rsidRDefault="00A3209D" w:rsidP="00A00473">
      <w:pPr>
        <w:pStyle w:val="Geenafstand"/>
        <w:ind w:firstLine="708"/>
      </w:pPr>
      <w:r>
        <w:t>Begeleiding van spaargroepen</w:t>
      </w:r>
    </w:p>
    <w:p w14:paraId="641A18A8" w14:textId="576ACA69" w:rsidR="00A3209D" w:rsidRDefault="00A3209D" w:rsidP="00C16D6D">
      <w:pPr>
        <w:pStyle w:val="Geenafstand"/>
        <w:ind w:left="708"/>
      </w:pPr>
      <w:r>
        <w:t xml:space="preserve">Ons lokale team in Uganda begeleidt de </w:t>
      </w:r>
      <w:r w:rsidR="00E35F27">
        <w:t>spaargroepen intensief gedurende twee jaar</w:t>
      </w:r>
      <w:r w:rsidR="001F4B86">
        <w:t>. Daarna zien wij dat de groepen zelfstandig verder kunnen</w:t>
      </w:r>
      <w:r w:rsidR="001E2FC7">
        <w:t>, en zal de begeleiding afnemen maar het contact blij</w:t>
      </w:r>
      <w:r w:rsidR="00A6458F">
        <w:t>ft!</w:t>
      </w:r>
      <w:r w:rsidR="00BB4BD2">
        <w:t xml:space="preserve"> De begeleiding zal in eerste instantie gericht zijn op het groepsp</w:t>
      </w:r>
      <w:r w:rsidR="007A2D3B">
        <w:t>roces</w:t>
      </w:r>
      <w:r w:rsidR="009A7A63">
        <w:t xml:space="preserve"> en op het spaarsysteem </w:t>
      </w:r>
      <w:r w:rsidR="004D0EEA">
        <w:t>waarbij</w:t>
      </w:r>
      <w:r w:rsidR="001B1FEC">
        <w:t xml:space="preserve"> gewerkt wordt volgens </w:t>
      </w:r>
      <w:r w:rsidR="009A7A63">
        <w:t>richt</w:t>
      </w:r>
      <w:r w:rsidR="004D0EEA">
        <w:t>lijnen</w:t>
      </w:r>
      <w:r w:rsidR="001B1FEC">
        <w:t>. Ook zal er begeleiding gegeven worden</w:t>
      </w:r>
      <w:r w:rsidR="002D0E9E">
        <w:t xml:space="preserve"> in traumaverwerking, </w:t>
      </w:r>
      <w:r w:rsidR="007A3A7A">
        <w:t>m.n.</w:t>
      </w:r>
      <w:r w:rsidR="002D0E9E">
        <w:t xml:space="preserve"> </w:t>
      </w:r>
      <w:proofErr w:type="gramStart"/>
      <w:r w:rsidR="002D0E9E">
        <w:t>middels</w:t>
      </w:r>
      <w:proofErr w:type="gramEnd"/>
      <w:r w:rsidR="002D0E9E">
        <w:t xml:space="preserve"> zang, dans en drama.</w:t>
      </w:r>
      <w:r w:rsidR="00726166">
        <w:t xml:space="preserve"> </w:t>
      </w:r>
      <w:r w:rsidR="00517D12">
        <w:t>Daarnaast</w:t>
      </w:r>
      <w:r w:rsidR="00726166">
        <w:t xml:space="preserve"> zal iedereen persoonlijk begeleiding krijgen tijdens het opzetten van een (kleine) onderneming</w:t>
      </w:r>
      <w:r w:rsidR="00E32831">
        <w:t>, want dit is de sleutel tot de verandering in hun leven</w:t>
      </w:r>
      <w:r w:rsidR="007A3A7A">
        <w:t>: economische zelfstandigheid!</w:t>
      </w:r>
      <w:r w:rsidR="004D0EEA">
        <w:t xml:space="preserve"> </w:t>
      </w:r>
    </w:p>
    <w:p w14:paraId="5150E134" w14:textId="26DC5CA3" w:rsidR="000E21DE" w:rsidRDefault="000E21DE" w:rsidP="00C16D6D">
      <w:pPr>
        <w:pStyle w:val="Geenafstand"/>
        <w:ind w:left="708"/>
      </w:pPr>
    </w:p>
    <w:p w14:paraId="6EDA9D66" w14:textId="16D4E6D5" w:rsidR="000E21DE" w:rsidRDefault="000E21DE" w:rsidP="00C16D6D">
      <w:pPr>
        <w:pStyle w:val="Geenafstand"/>
        <w:ind w:left="708"/>
      </w:pPr>
      <w:r>
        <w:t>Jaarlijks</w:t>
      </w:r>
      <w:r w:rsidR="002620C2">
        <w:t xml:space="preserve"> </w:t>
      </w:r>
      <w:r w:rsidR="00857378">
        <w:t>bezoek (op eigen kosten)</w:t>
      </w:r>
    </w:p>
    <w:p w14:paraId="00A842D0" w14:textId="16ADBA4F" w:rsidR="008152E3" w:rsidRDefault="002542CC" w:rsidP="00C16D6D">
      <w:pPr>
        <w:pStyle w:val="Geenafstand"/>
        <w:ind w:left="708"/>
      </w:pPr>
      <w:r>
        <w:t xml:space="preserve">Wij organiseren jaarlijks een reis </w:t>
      </w:r>
      <w:r w:rsidR="00A00473">
        <w:t xml:space="preserve">voor geïnteresseerden </w:t>
      </w:r>
      <w:r>
        <w:t>naar Otuke</w:t>
      </w:r>
      <w:r w:rsidR="00184D40">
        <w:t xml:space="preserve"> om zo </w:t>
      </w:r>
      <w:r w:rsidR="00122024">
        <w:t>meer mensen te betrekken bij onze werkzaamheden</w:t>
      </w:r>
      <w:r w:rsidR="007B7143">
        <w:t xml:space="preserve"> in Noord-Uganda.</w:t>
      </w:r>
      <w:r w:rsidR="00B5511D">
        <w:t xml:space="preserve"> Door de deelnemers zal ook een project opgepakt worden</w:t>
      </w:r>
      <w:r w:rsidR="00313300">
        <w:t xml:space="preserve"> die past in onze visie</w:t>
      </w:r>
      <w:r w:rsidR="00D825C3">
        <w:t>.</w:t>
      </w:r>
    </w:p>
    <w:p w14:paraId="4DE8D205" w14:textId="77777777" w:rsidR="004C6A21" w:rsidRPr="00DE0C73" w:rsidRDefault="004C6A21" w:rsidP="00DE0C73"/>
    <w:p w14:paraId="46641E53" w14:textId="1DDFAD81" w:rsidR="00977F73" w:rsidRPr="00BE3592" w:rsidRDefault="003A4DE0" w:rsidP="00BE3592">
      <w:pPr>
        <w:pStyle w:val="Kop6"/>
      </w:pPr>
      <w:r w:rsidRPr="00BE3592">
        <w:t xml:space="preserve">2.3 </w:t>
      </w:r>
      <w:r w:rsidR="00D825C3" w:rsidRPr="00BE3592">
        <w:t>Samenstelling van onze organisatie</w:t>
      </w:r>
    </w:p>
    <w:p w14:paraId="51B0E48D" w14:textId="0A3CD536" w:rsidR="00515F04" w:rsidRDefault="00515F04" w:rsidP="00977F73"/>
    <w:p w14:paraId="5ACC1FE1" w14:textId="47A0497A" w:rsidR="00515F04" w:rsidRDefault="00F814D8" w:rsidP="00977F73">
      <w:r>
        <w:rPr>
          <w:noProof/>
        </w:rPr>
        <w:drawing>
          <wp:inline distT="0" distB="0" distL="0" distR="0" wp14:anchorId="6B2F97B9" wp14:editId="09F08140">
            <wp:extent cx="4076700" cy="2387600"/>
            <wp:effectExtent l="0" t="12700" r="12700" b="127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3E0419F" w14:textId="77777777" w:rsidR="00977F73" w:rsidRPr="00977F73" w:rsidRDefault="00977F73" w:rsidP="00977F73"/>
    <w:p w14:paraId="452C1F6B" w14:textId="77777777" w:rsidR="00B26CFF" w:rsidRDefault="00B26CFF" w:rsidP="00105383">
      <w:pPr>
        <w:pStyle w:val="Kop5"/>
      </w:pPr>
    </w:p>
    <w:p w14:paraId="4365D585" w14:textId="77777777" w:rsidR="00B26CFF" w:rsidRDefault="00B26CFF" w:rsidP="00105383">
      <w:pPr>
        <w:pStyle w:val="Kop5"/>
      </w:pPr>
    </w:p>
    <w:p w14:paraId="57C6D65E" w14:textId="77777777" w:rsidR="00B26CFF" w:rsidRDefault="00B26CFF" w:rsidP="00105383">
      <w:pPr>
        <w:pStyle w:val="Kop5"/>
      </w:pPr>
    </w:p>
    <w:p w14:paraId="544F778E" w14:textId="77777777" w:rsidR="00B26CFF" w:rsidRDefault="00B26CFF" w:rsidP="00105383">
      <w:pPr>
        <w:pStyle w:val="Kop5"/>
      </w:pPr>
    </w:p>
    <w:p w14:paraId="304C2BE2" w14:textId="77777777" w:rsidR="00B26CFF" w:rsidRDefault="00B26CFF" w:rsidP="00105383">
      <w:pPr>
        <w:pStyle w:val="Kop5"/>
      </w:pPr>
    </w:p>
    <w:p w14:paraId="35CFBE6B" w14:textId="77777777" w:rsidR="00A21E92" w:rsidRDefault="00A21E92" w:rsidP="008D7F2A">
      <w:pPr>
        <w:pStyle w:val="Lijstalinea"/>
      </w:pPr>
    </w:p>
    <w:p w14:paraId="113BB106" w14:textId="34D40BD5" w:rsidR="002D05BA" w:rsidRDefault="00A21E92" w:rsidP="00A00473">
      <w:pPr>
        <w:pStyle w:val="Kop5"/>
      </w:pPr>
      <w:r>
        <w:br w:type="page"/>
      </w:r>
    </w:p>
    <w:p w14:paraId="299F72CA" w14:textId="5331F955" w:rsidR="0034043B" w:rsidRPr="00BE3592" w:rsidRDefault="00A21E92" w:rsidP="00BE3592">
      <w:pPr>
        <w:pStyle w:val="Kop5"/>
      </w:pPr>
      <w:r w:rsidRPr="00BE3592">
        <w:lastRenderedPageBreak/>
        <w:t xml:space="preserve">3 </w:t>
      </w:r>
      <w:r w:rsidR="00201DC1" w:rsidRPr="00BE3592">
        <w:t>Projecten</w:t>
      </w:r>
      <w:r w:rsidR="00AA034B" w:rsidRPr="00BE3592">
        <w:t xml:space="preserve"> 20</w:t>
      </w:r>
      <w:r w:rsidR="00745B7F" w:rsidRPr="00BE3592">
        <w:t>2</w:t>
      </w:r>
      <w:r w:rsidR="00F924A0">
        <w:t>1</w:t>
      </w:r>
    </w:p>
    <w:p w14:paraId="26A1D5D6" w14:textId="29953CFF" w:rsidR="004E1D12" w:rsidRDefault="004E1D12" w:rsidP="004E1D12"/>
    <w:p w14:paraId="52E12D32" w14:textId="60C6D61D" w:rsidR="00814D20" w:rsidRDefault="004E1D12" w:rsidP="005A1112">
      <w:pPr>
        <w:pStyle w:val="Kop6"/>
      </w:pPr>
      <w:r w:rsidRPr="00BE3592">
        <w:t xml:space="preserve">3.1 </w:t>
      </w:r>
      <w:r w:rsidR="00F260A7">
        <w:t>Start</w:t>
      </w:r>
      <w:r w:rsidR="000F12E2">
        <w:t xml:space="preserve"> van 10 nieuwe spaargroepen in samenwerking met de</w:t>
      </w:r>
      <w:r w:rsidR="00814D20" w:rsidRPr="00BE3592">
        <w:t xml:space="preserve"> Wilde Ganzen</w:t>
      </w:r>
    </w:p>
    <w:p w14:paraId="5BF074BD" w14:textId="05379561" w:rsidR="00814D20" w:rsidRDefault="00245E42" w:rsidP="003C1B10">
      <w:pPr>
        <w:ind w:left="700"/>
      </w:pPr>
      <w:r>
        <w:t>In het eerste kwartaal van 2021 werd onze aanvraag voor 10 nieuwe spaargroepen</w:t>
      </w:r>
      <w:r w:rsidR="00C848DC">
        <w:t xml:space="preserve"> door de Wilde Ganzen goed gekeurd. </w:t>
      </w:r>
      <w:r w:rsidR="004D76F5">
        <w:t>Als stichting hadden wij</w:t>
      </w:r>
      <w:r w:rsidR="00994B30">
        <w:t>,</w:t>
      </w:r>
      <w:r w:rsidR="004D76F5">
        <w:t xml:space="preserve"> door </w:t>
      </w:r>
      <w:proofErr w:type="spellStart"/>
      <w:r w:rsidR="004D76F5">
        <w:t>oa</w:t>
      </w:r>
      <w:proofErr w:type="spellEnd"/>
      <w:r w:rsidR="004D76F5">
        <w:t xml:space="preserve"> de oliebollen actie </w:t>
      </w:r>
      <w:r w:rsidR="00994B30">
        <w:t xml:space="preserve">van 2020, </w:t>
      </w:r>
      <w:r w:rsidR="001F22D6">
        <w:t xml:space="preserve">al snel </w:t>
      </w:r>
      <w:r w:rsidR="00994B30">
        <w:t xml:space="preserve">voldoende </w:t>
      </w:r>
      <w:r w:rsidR="00C27A19">
        <w:t>financiële middelen</w:t>
      </w:r>
      <w:r w:rsidR="003E36C1">
        <w:t>,</w:t>
      </w:r>
      <w:r w:rsidR="00C27A19">
        <w:t xml:space="preserve"> </w:t>
      </w:r>
      <w:r w:rsidR="001F22D6">
        <w:t xml:space="preserve">die dan </w:t>
      </w:r>
      <w:r w:rsidR="00667D07">
        <w:t>door de Wilde Ganzen met 50% word</w:t>
      </w:r>
      <w:r w:rsidR="00DB5233">
        <w:t>t</w:t>
      </w:r>
      <w:r w:rsidR="00667D07">
        <w:t xml:space="preserve"> aangevuld</w:t>
      </w:r>
      <w:r w:rsidR="003E36C1">
        <w:t xml:space="preserve">. Op het moment dat wij </w:t>
      </w:r>
      <w:r w:rsidR="0041622A">
        <w:t xml:space="preserve">de groepen wilden gaan opzetten ging Uganda weer in een strenge </w:t>
      </w:r>
      <w:proofErr w:type="spellStart"/>
      <w:r w:rsidR="0041622A">
        <w:t>lock</w:t>
      </w:r>
      <w:proofErr w:type="spellEnd"/>
      <w:r w:rsidR="008C42D8">
        <w:t>-</w:t>
      </w:r>
      <w:r w:rsidR="0041622A">
        <w:t>down, zo</w:t>
      </w:r>
      <w:r w:rsidR="00452089">
        <w:t>dat het onmogelijk was en wij dit project</w:t>
      </w:r>
      <w:r w:rsidR="00BF2589">
        <w:t xml:space="preserve"> pas in het derde kwartaal konden </w:t>
      </w:r>
      <w:r w:rsidR="00465B27">
        <w:t>opstarten.</w:t>
      </w:r>
      <w:r w:rsidR="00687883">
        <w:t xml:space="preserve"> Inmiddels zijn alle 10 de spaargroepen met het sparen begonnen.</w:t>
      </w:r>
    </w:p>
    <w:p w14:paraId="1BD65E5D" w14:textId="7AEA32E1" w:rsidR="00FA4401" w:rsidRDefault="00FA4401" w:rsidP="00FA4401">
      <w:pPr>
        <w:pStyle w:val="Geenafstand"/>
        <w:ind w:firstLine="700"/>
      </w:pPr>
      <w:r>
        <w:t>In district Lira:</w:t>
      </w:r>
      <w:r>
        <w:tab/>
      </w:r>
      <w:r>
        <w:tab/>
      </w:r>
      <w:r>
        <w:tab/>
      </w:r>
      <w:r>
        <w:tab/>
        <w:t>verhouding man/vrouw</w:t>
      </w:r>
    </w:p>
    <w:p w14:paraId="05AEDCC6" w14:textId="44A101B7" w:rsidR="00FA4401" w:rsidRDefault="00FA4401" w:rsidP="00FA4401">
      <w:pPr>
        <w:pStyle w:val="Geenafstand"/>
        <w:ind w:firstLine="700"/>
      </w:pPr>
      <w:r>
        <w:t xml:space="preserve">1. </w:t>
      </w:r>
      <w:proofErr w:type="spellStart"/>
      <w:r>
        <w:t>Okelo</w:t>
      </w:r>
      <w:proofErr w:type="spellEnd"/>
      <w:r>
        <w:t xml:space="preserve"> </w:t>
      </w:r>
      <w:proofErr w:type="spellStart"/>
      <w:r>
        <w:t>Kuc</w:t>
      </w:r>
      <w:proofErr w:type="spellEnd"/>
      <w:r>
        <w:tab/>
      </w:r>
      <w:r>
        <w:tab/>
        <w:t xml:space="preserve">in </w:t>
      </w:r>
      <w:proofErr w:type="spellStart"/>
      <w:r>
        <w:t>Barlonyo</w:t>
      </w:r>
      <w:proofErr w:type="spellEnd"/>
      <w:r>
        <w:tab/>
      </w:r>
      <w:r w:rsidR="008C42D8">
        <w:tab/>
      </w:r>
      <w:r w:rsidR="008C42D8">
        <w:tab/>
        <w:t xml:space="preserve"> </w:t>
      </w:r>
      <w:r>
        <w:t>6/24</w:t>
      </w:r>
    </w:p>
    <w:p w14:paraId="7B4A6DBB" w14:textId="6FCBA544" w:rsidR="00FA4401" w:rsidRDefault="00FA4401" w:rsidP="00FA4401">
      <w:pPr>
        <w:pStyle w:val="Geenafstand"/>
        <w:ind w:firstLine="700"/>
      </w:pPr>
      <w:r>
        <w:t xml:space="preserve">2. </w:t>
      </w:r>
      <w:proofErr w:type="spellStart"/>
      <w:r>
        <w:t>Neno</w:t>
      </w:r>
      <w:proofErr w:type="spellEnd"/>
      <w:r>
        <w:t xml:space="preserve"> </w:t>
      </w:r>
      <w:proofErr w:type="spellStart"/>
      <w:r>
        <w:t>Anyen</w:t>
      </w:r>
      <w:proofErr w:type="spellEnd"/>
      <w:r>
        <w:tab/>
      </w:r>
      <w:r>
        <w:tab/>
        <w:t xml:space="preserve">in </w:t>
      </w:r>
      <w:proofErr w:type="spellStart"/>
      <w:r>
        <w:t>Barlonyo</w:t>
      </w:r>
      <w:proofErr w:type="spellEnd"/>
      <w:r>
        <w:tab/>
      </w:r>
      <w:r w:rsidR="008C42D8">
        <w:tab/>
      </w:r>
      <w:r w:rsidR="008C42D8">
        <w:tab/>
        <w:t xml:space="preserve"> </w:t>
      </w:r>
      <w:r>
        <w:t>9/21</w:t>
      </w:r>
    </w:p>
    <w:p w14:paraId="23A853A4" w14:textId="58E415A5" w:rsidR="00FA4401" w:rsidRDefault="00FA4401" w:rsidP="00FA4401">
      <w:pPr>
        <w:pStyle w:val="Geenafstand"/>
        <w:ind w:firstLine="700"/>
      </w:pPr>
      <w:r>
        <w:t xml:space="preserve">3. Gen </w:t>
      </w:r>
      <w:proofErr w:type="spellStart"/>
      <w:r>
        <w:t>Rwot</w:t>
      </w:r>
      <w:proofErr w:type="spellEnd"/>
      <w:r>
        <w:tab/>
      </w:r>
      <w:r>
        <w:tab/>
        <w:t xml:space="preserve">In </w:t>
      </w:r>
      <w:proofErr w:type="spellStart"/>
      <w:r>
        <w:t>Agweng</w:t>
      </w:r>
      <w:proofErr w:type="spellEnd"/>
      <w:r>
        <w:t xml:space="preserve"> </w:t>
      </w:r>
      <w:proofErr w:type="spellStart"/>
      <w:r>
        <w:t>Orit</w:t>
      </w:r>
      <w:proofErr w:type="spellEnd"/>
      <w:r>
        <w:tab/>
      </w:r>
      <w:r w:rsidR="008C42D8">
        <w:tab/>
      </w:r>
      <w:r w:rsidR="008C42D8">
        <w:tab/>
        <w:t xml:space="preserve"> </w:t>
      </w:r>
      <w:r>
        <w:t>4/26</w:t>
      </w:r>
    </w:p>
    <w:p w14:paraId="1D640F19" w14:textId="4A078A4B" w:rsidR="00FA4401" w:rsidRDefault="00FA4401" w:rsidP="00FA4401">
      <w:pPr>
        <w:pStyle w:val="Geenafstand"/>
        <w:ind w:firstLine="700"/>
      </w:pPr>
      <w:r>
        <w:t>In district Alebtong:</w:t>
      </w:r>
    </w:p>
    <w:p w14:paraId="486F009D" w14:textId="1B71E549" w:rsidR="00FA4401" w:rsidRDefault="00FA4401" w:rsidP="00FA4401">
      <w:pPr>
        <w:pStyle w:val="Geenafstand"/>
        <w:ind w:firstLine="700"/>
      </w:pPr>
      <w:r>
        <w:t xml:space="preserve">4. </w:t>
      </w:r>
      <w:proofErr w:type="spellStart"/>
      <w:r>
        <w:t>Oyub</w:t>
      </w:r>
      <w:proofErr w:type="spellEnd"/>
      <w:r>
        <w:t xml:space="preserve"> Paco</w:t>
      </w:r>
      <w:r>
        <w:tab/>
      </w:r>
      <w:r>
        <w:tab/>
        <w:t xml:space="preserve">in </w:t>
      </w:r>
      <w:proofErr w:type="spellStart"/>
      <w:r>
        <w:t>Omoro</w:t>
      </w:r>
      <w:proofErr w:type="spellEnd"/>
      <w:r>
        <w:tab/>
      </w:r>
      <w:r w:rsidR="008C42D8">
        <w:tab/>
      </w:r>
      <w:r w:rsidR="008C42D8">
        <w:tab/>
      </w:r>
      <w:r>
        <w:t>11/19</w:t>
      </w:r>
    </w:p>
    <w:p w14:paraId="088C5CC3" w14:textId="7641C0B9" w:rsidR="00FA4401" w:rsidRDefault="00FA4401" w:rsidP="00FA4401">
      <w:pPr>
        <w:pStyle w:val="Geenafstand"/>
        <w:ind w:firstLine="700"/>
      </w:pPr>
      <w:r>
        <w:t>5. Gen en Mar</w:t>
      </w:r>
      <w:r>
        <w:tab/>
      </w:r>
      <w:r>
        <w:tab/>
        <w:t xml:space="preserve">in </w:t>
      </w:r>
      <w:proofErr w:type="spellStart"/>
      <w:r>
        <w:t>Omoro</w:t>
      </w:r>
      <w:proofErr w:type="spellEnd"/>
      <w:r>
        <w:tab/>
      </w:r>
      <w:r w:rsidR="008C42D8">
        <w:tab/>
      </w:r>
      <w:r w:rsidR="008C42D8">
        <w:tab/>
      </w:r>
      <w:r>
        <w:t>11/19</w:t>
      </w:r>
    </w:p>
    <w:p w14:paraId="7BDFDFF3" w14:textId="1BA0136B" w:rsidR="00FA4401" w:rsidRDefault="00FA4401" w:rsidP="00FA4401">
      <w:pPr>
        <w:pStyle w:val="Geenafstand"/>
        <w:ind w:firstLine="700"/>
      </w:pPr>
      <w:r>
        <w:t xml:space="preserve">6. </w:t>
      </w:r>
      <w:proofErr w:type="spellStart"/>
      <w:r>
        <w:t>Apit</w:t>
      </w:r>
      <w:proofErr w:type="spellEnd"/>
      <w:r>
        <w:t xml:space="preserve"> Pe </w:t>
      </w:r>
      <w:proofErr w:type="spellStart"/>
      <w:r>
        <w:t>Nyek</w:t>
      </w:r>
      <w:proofErr w:type="spellEnd"/>
      <w:r>
        <w:tab/>
      </w:r>
      <w:r>
        <w:tab/>
        <w:t>In Alebtong T/C</w:t>
      </w:r>
      <w:proofErr w:type="gramStart"/>
      <w:r>
        <w:tab/>
        <w:t xml:space="preserve">  </w:t>
      </w:r>
      <w:r w:rsidR="008C42D8">
        <w:tab/>
      </w:r>
      <w:proofErr w:type="gramEnd"/>
      <w:r w:rsidR="008C42D8">
        <w:tab/>
        <w:t xml:space="preserve"> </w:t>
      </w:r>
      <w:r>
        <w:t>9/21</w:t>
      </w:r>
    </w:p>
    <w:p w14:paraId="28971A70" w14:textId="766036A4" w:rsidR="00FA4401" w:rsidRDefault="00FA4401" w:rsidP="00FA4401">
      <w:pPr>
        <w:pStyle w:val="Geenafstand"/>
        <w:ind w:firstLine="700"/>
      </w:pPr>
      <w:r>
        <w:t xml:space="preserve">7. Gen </w:t>
      </w:r>
      <w:proofErr w:type="spellStart"/>
      <w:r>
        <w:t>Tici</w:t>
      </w:r>
      <w:proofErr w:type="spellEnd"/>
      <w:r>
        <w:tab/>
      </w:r>
      <w:r>
        <w:tab/>
        <w:t>in Alebtong T/C</w:t>
      </w:r>
      <w:r>
        <w:tab/>
      </w:r>
      <w:r w:rsidR="008C42D8">
        <w:tab/>
      </w:r>
      <w:r w:rsidR="008C42D8">
        <w:tab/>
      </w:r>
      <w:r>
        <w:t>14/16</w:t>
      </w:r>
    </w:p>
    <w:p w14:paraId="25BBC639" w14:textId="6715A18C" w:rsidR="00FA4401" w:rsidRDefault="00FA4401" w:rsidP="00FA4401">
      <w:pPr>
        <w:pStyle w:val="Geenafstand"/>
        <w:ind w:firstLine="700"/>
      </w:pPr>
      <w:r>
        <w:t xml:space="preserve">8. Mak </w:t>
      </w:r>
      <w:proofErr w:type="spellStart"/>
      <w:r>
        <w:t>Aber</w:t>
      </w:r>
      <w:proofErr w:type="spellEnd"/>
      <w:r>
        <w:tab/>
      </w:r>
      <w:r>
        <w:tab/>
        <w:t xml:space="preserve">in </w:t>
      </w:r>
      <w:proofErr w:type="spellStart"/>
      <w:r>
        <w:t>Abia</w:t>
      </w:r>
      <w:proofErr w:type="spellEnd"/>
      <w:r>
        <w:tab/>
      </w:r>
      <w:r>
        <w:tab/>
      </w:r>
      <w:r w:rsidR="008C42D8">
        <w:tab/>
      </w:r>
      <w:r w:rsidR="008C42D8">
        <w:tab/>
        <w:t xml:space="preserve"> </w:t>
      </w:r>
      <w:r>
        <w:t>7/23</w:t>
      </w:r>
    </w:p>
    <w:p w14:paraId="4D563EF3" w14:textId="14D0567B" w:rsidR="00FA4401" w:rsidRDefault="00FA4401" w:rsidP="00FA4401">
      <w:pPr>
        <w:pStyle w:val="Geenafstand"/>
        <w:ind w:firstLine="700"/>
      </w:pPr>
      <w:r>
        <w:t xml:space="preserve">9. Gum pe </w:t>
      </w:r>
      <w:proofErr w:type="spellStart"/>
      <w:r>
        <w:t>Rom</w:t>
      </w:r>
      <w:proofErr w:type="spellEnd"/>
      <w:r>
        <w:tab/>
      </w:r>
      <w:r>
        <w:tab/>
        <w:t xml:space="preserve">in </w:t>
      </w:r>
      <w:proofErr w:type="spellStart"/>
      <w:r>
        <w:t>Abia</w:t>
      </w:r>
      <w:proofErr w:type="spellEnd"/>
      <w:r>
        <w:tab/>
      </w:r>
      <w:r>
        <w:tab/>
      </w:r>
      <w:r w:rsidR="008C42D8">
        <w:tab/>
      </w:r>
      <w:r w:rsidR="008C42D8">
        <w:tab/>
      </w:r>
      <w:r>
        <w:t>15/15</w:t>
      </w:r>
    </w:p>
    <w:p w14:paraId="75ADC521" w14:textId="1082A8EC" w:rsidR="00FA4401" w:rsidRDefault="00FA4401" w:rsidP="00FA4401">
      <w:pPr>
        <w:pStyle w:val="Geenafstand"/>
        <w:ind w:firstLine="700"/>
      </w:pPr>
      <w:r>
        <w:t xml:space="preserve">10.Ageno </w:t>
      </w:r>
      <w:proofErr w:type="spellStart"/>
      <w:r>
        <w:t>Rwot</w:t>
      </w:r>
      <w:proofErr w:type="spellEnd"/>
      <w:r>
        <w:tab/>
      </w:r>
      <w:r>
        <w:tab/>
        <w:t xml:space="preserve">in </w:t>
      </w:r>
      <w:proofErr w:type="spellStart"/>
      <w:r>
        <w:t>Abia</w:t>
      </w:r>
      <w:proofErr w:type="spellEnd"/>
      <w:r>
        <w:tab/>
      </w:r>
      <w:r>
        <w:tab/>
      </w:r>
      <w:r w:rsidR="008C42D8">
        <w:tab/>
      </w:r>
      <w:r w:rsidR="008C42D8">
        <w:tab/>
        <w:t xml:space="preserve"> </w:t>
      </w:r>
      <w:r>
        <w:t>8/22</w:t>
      </w:r>
    </w:p>
    <w:p w14:paraId="7F972B30" w14:textId="6560DF40" w:rsidR="00DE0A44" w:rsidRDefault="00DE0A44" w:rsidP="00FA4401">
      <w:pPr>
        <w:pStyle w:val="Geenafstand"/>
        <w:ind w:firstLine="700"/>
      </w:pPr>
    </w:p>
    <w:p w14:paraId="1F3FDD76" w14:textId="408C61F5" w:rsidR="00DE0A44" w:rsidRDefault="00DE0A44" w:rsidP="003109D9">
      <w:pPr>
        <w:pStyle w:val="Geenafstand"/>
        <w:ind w:firstLine="700"/>
      </w:pPr>
      <w:r>
        <w:rPr>
          <w:noProof/>
        </w:rPr>
        <w:drawing>
          <wp:inline distT="0" distB="0" distL="0" distR="0" wp14:anchorId="6BC5025F" wp14:editId="7FF8EF5E">
            <wp:extent cx="2120900" cy="1586467"/>
            <wp:effectExtent l="0" t="0" r="0" b="1270"/>
            <wp:docPr id="5" name="Afbeelding 5" descr="Afbeelding met persoon, binne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binnen, mensen, groep&#10;&#10;Automatisch gegenereerde beschrijving"/>
                    <pic:cNvPicPr/>
                  </pic:nvPicPr>
                  <pic:blipFill>
                    <a:blip r:embed="rId15"/>
                    <a:stretch>
                      <a:fillRect/>
                    </a:stretch>
                  </pic:blipFill>
                  <pic:spPr>
                    <a:xfrm>
                      <a:off x="0" y="0"/>
                      <a:ext cx="2136522" cy="1598153"/>
                    </a:xfrm>
                    <a:prstGeom prst="rect">
                      <a:avLst/>
                    </a:prstGeom>
                  </pic:spPr>
                </pic:pic>
              </a:graphicData>
            </a:graphic>
          </wp:inline>
        </w:drawing>
      </w:r>
      <w:r>
        <w:tab/>
      </w:r>
      <w:r>
        <w:rPr>
          <w:noProof/>
        </w:rPr>
        <w:drawing>
          <wp:inline distT="0" distB="0" distL="0" distR="0" wp14:anchorId="0BC94FF8" wp14:editId="521992CD">
            <wp:extent cx="3006985" cy="1353012"/>
            <wp:effectExtent l="0" t="0" r="3175" b="6350"/>
            <wp:docPr id="6" name="Afbeelding 6"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ersoon&#10;&#10;Automatisch gegenereerde beschrijving"/>
                    <pic:cNvPicPr/>
                  </pic:nvPicPr>
                  <pic:blipFill>
                    <a:blip r:embed="rId16"/>
                    <a:stretch>
                      <a:fillRect/>
                    </a:stretch>
                  </pic:blipFill>
                  <pic:spPr>
                    <a:xfrm>
                      <a:off x="0" y="0"/>
                      <a:ext cx="3101829" cy="1395688"/>
                    </a:xfrm>
                    <a:prstGeom prst="rect">
                      <a:avLst/>
                    </a:prstGeom>
                  </pic:spPr>
                </pic:pic>
              </a:graphicData>
            </a:graphic>
          </wp:inline>
        </w:drawing>
      </w:r>
    </w:p>
    <w:p w14:paraId="71E77912" w14:textId="77777777" w:rsidR="00DE0A44" w:rsidRDefault="00DE0A44" w:rsidP="00FA4401">
      <w:pPr>
        <w:pStyle w:val="Geenafstand"/>
        <w:ind w:firstLine="700"/>
      </w:pPr>
    </w:p>
    <w:p w14:paraId="50617C2E" w14:textId="4711050E" w:rsidR="00DE0A44" w:rsidRDefault="00DE0A44" w:rsidP="00FA4401">
      <w:pPr>
        <w:pStyle w:val="Geenafstand"/>
        <w:ind w:firstLine="700"/>
      </w:pPr>
      <w:r>
        <w:tab/>
      </w:r>
      <w:r>
        <w:rPr>
          <w:noProof/>
        </w:rPr>
        <w:drawing>
          <wp:inline distT="0" distB="0" distL="0" distR="0" wp14:anchorId="2FE14C4E" wp14:editId="05AF5C22">
            <wp:extent cx="2959100" cy="2219325"/>
            <wp:effectExtent l="0" t="0" r="0" b="3175"/>
            <wp:docPr id="7" name="Afbeelding 7" descr="Afbeelding met lucht, persoo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lucht, persoon, groep, mensen&#10;&#10;Automatisch gegenereerde beschrijving"/>
                    <pic:cNvPicPr/>
                  </pic:nvPicPr>
                  <pic:blipFill>
                    <a:blip r:embed="rId17"/>
                    <a:stretch>
                      <a:fillRect/>
                    </a:stretch>
                  </pic:blipFill>
                  <pic:spPr>
                    <a:xfrm>
                      <a:off x="0" y="0"/>
                      <a:ext cx="2977687" cy="2233265"/>
                    </a:xfrm>
                    <a:prstGeom prst="rect">
                      <a:avLst/>
                    </a:prstGeom>
                  </pic:spPr>
                </pic:pic>
              </a:graphicData>
            </a:graphic>
          </wp:inline>
        </w:drawing>
      </w:r>
    </w:p>
    <w:p w14:paraId="72FBC0DA" w14:textId="77777777" w:rsidR="005A1112" w:rsidRDefault="005A1112" w:rsidP="00FA4401">
      <w:pPr>
        <w:pStyle w:val="Geenafstand"/>
        <w:ind w:firstLine="700"/>
      </w:pPr>
    </w:p>
    <w:p w14:paraId="246F4810" w14:textId="6EC51116" w:rsidR="003109D9" w:rsidRPr="00814D20" w:rsidRDefault="003109D9" w:rsidP="003109D9">
      <w:pPr>
        <w:pStyle w:val="Geenafstand"/>
      </w:pPr>
      <w:r>
        <w:t xml:space="preserve">Intensieve training van de groep Okello </w:t>
      </w:r>
      <w:proofErr w:type="spellStart"/>
      <w:r>
        <w:t>Kuc</w:t>
      </w:r>
      <w:proofErr w:type="spellEnd"/>
      <w:r>
        <w:t xml:space="preserve">, ontvangen van de </w:t>
      </w:r>
      <w:proofErr w:type="spellStart"/>
      <w:r>
        <w:t>saving</w:t>
      </w:r>
      <w:proofErr w:type="spellEnd"/>
      <w:r>
        <w:t>-box en alles wat nodig is om te beginnen met sparen en dan een paar weken later allemaal in ‘uniform’!!</w:t>
      </w:r>
    </w:p>
    <w:p w14:paraId="0FB99D00" w14:textId="74364375" w:rsidR="006C45CB" w:rsidRDefault="00AA034B" w:rsidP="005A1112">
      <w:pPr>
        <w:pStyle w:val="Kop6"/>
      </w:pPr>
      <w:r w:rsidRPr="00BE3592">
        <w:lastRenderedPageBreak/>
        <w:t>3.</w:t>
      </w:r>
      <w:r w:rsidR="003C1B10" w:rsidRPr="00BE3592">
        <w:t>2</w:t>
      </w:r>
      <w:r w:rsidRPr="00BE3592">
        <w:t xml:space="preserve"> </w:t>
      </w:r>
      <w:r w:rsidR="006C45CB" w:rsidRPr="00BE3592">
        <w:t>Start nieuwe spaargroep</w:t>
      </w:r>
      <w:r w:rsidR="008B0D62">
        <w:t>en</w:t>
      </w:r>
    </w:p>
    <w:p w14:paraId="010FFC0E" w14:textId="67933803" w:rsidR="008B0D62" w:rsidRDefault="006C45CB" w:rsidP="006C45CB">
      <w:pPr>
        <w:pStyle w:val="Lijstalinea"/>
      </w:pPr>
      <w:r>
        <w:t>In 202</w:t>
      </w:r>
      <w:r w:rsidR="00DB0280">
        <w:t xml:space="preserve">1 zijn er </w:t>
      </w:r>
      <w:r w:rsidR="008B0D62">
        <w:t>ook 9 nieuwe spaargroepen</w:t>
      </w:r>
      <w:r w:rsidR="00D406BE">
        <w:t xml:space="preserve"> opgezet die gesteund worden door persoonlijke </w:t>
      </w:r>
      <w:r w:rsidR="006D70AD">
        <w:t>initiatieven en/ of bedrijven.</w:t>
      </w:r>
    </w:p>
    <w:p w14:paraId="7FF5E59D" w14:textId="0F4C650B" w:rsidR="006C45CB" w:rsidRDefault="006C45CB" w:rsidP="006C45CB">
      <w:pPr>
        <w:pStyle w:val="Lijstalinea"/>
      </w:pPr>
    </w:p>
    <w:p w14:paraId="66092AB6" w14:textId="1034C94B" w:rsidR="006C45CB" w:rsidRDefault="006C45CB" w:rsidP="006C45CB">
      <w:pPr>
        <w:pStyle w:val="Lijstalinea"/>
      </w:pPr>
      <w:r>
        <w:t xml:space="preserve">In district </w:t>
      </w:r>
      <w:r w:rsidR="00FA4401">
        <w:t>Lira</w:t>
      </w:r>
      <w:r>
        <w:t>:</w:t>
      </w:r>
      <w:r>
        <w:tab/>
      </w:r>
      <w:r>
        <w:tab/>
      </w:r>
      <w:r>
        <w:tab/>
      </w:r>
      <w:r w:rsidR="00FA4401">
        <w:tab/>
      </w:r>
      <w:r>
        <w:t>verhouding man/vrouw</w:t>
      </w:r>
    </w:p>
    <w:p w14:paraId="08B873F1" w14:textId="4E434880" w:rsidR="006C45CB" w:rsidRDefault="00A45175" w:rsidP="006C45CB">
      <w:pPr>
        <w:pStyle w:val="Lijstalinea"/>
      </w:pPr>
      <w:r>
        <w:t>1</w:t>
      </w:r>
      <w:r w:rsidR="006C45CB">
        <w:t xml:space="preserve">. </w:t>
      </w:r>
      <w:r w:rsidR="00FA4401">
        <w:t>Bed I Mar</w:t>
      </w:r>
      <w:r w:rsidR="006C45CB">
        <w:tab/>
      </w:r>
      <w:r w:rsidR="00FA4401">
        <w:tab/>
      </w:r>
      <w:r w:rsidR="006C45CB">
        <w:t xml:space="preserve">in </w:t>
      </w:r>
      <w:proofErr w:type="spellStart"/>
      <w:r w:rsidR="00FA4401">
        <w:t>Agweng</w:t>
      </w:r>
      <w:proofErr w:type="spellEnd"/>
      <w:r w:rsidR="006C45CB">
        <w:tab/>
      </w:r>
      <w:r w:rsidR="008C42D8">
        <w:tab/>
      </w:r>
      <w:r w:rsidR="008C42D8">
        <w:tab/>
      </w:r>
      <w:r w:rsidR="006030DF">
        <w:t>1</w:t>
      </w:r>
      <w:r w:rsidR="00FA4401">
        <w:t>3</w:t>
      </w:r>
      <w:r w:rsidR="006C45CB">
        <w:t>/</w:t>
      </w:r>
      <w:r w:rsidR="006030DF">
        <w:t>1</w:t>
      </w:r>
      <w:r w:rsidR="00FA4401">
        <w:t>7</w:t>
      </w:r>
    </w:p>
    <w:p w14:paraId="2B808768" w14:textId="6026D48D" w:rsidR="00FA4401" w:rsidRDefault="00FA4401" w:rsidP="006C45CB">
      <w:pPr>
        <w:pStyle w:val="Lijstalinea"/>
      </w:pPr>
      <w:r>
        <w:t xml:space="preserve">2. </w:t>
      </w:r>
      <w:proofErr w:type="spellStart"/>
      <w:r>
        <w:t>Awe</w:t>
      </w:r>
      <w:proofErr w:type="spellEnd"/>
      <w:r>
        <w:t xml:space="preserve"> I </w:t>
      </w:r>
      <w:proofErr w:type="spellStart"/>
      <w:r>
        <w:t>Can</w:t>
      </w:r>
      <w:proofErr w:type="spellEnd"/>
      <w:r>
        <w:tab/>
      </w:r>
      <w:r>
        <w:tab/>
        <w:t xml:space="preserve">in </w:t>
      </w:r>
      <w:proofErr w:type="spellStart"/>
      <w:r>
        <w:t>Agweng</w:t>
      </w:r>
      <w:proofErr w:type="spellEnd"/>
      <w:r>
        <w:tab/>
      </w:r>
      <w:r w:rsidR="008C42D8">
        <w:tab/>
      </w:r>
      <w:r w:rsidR="008C42D8">
        <w:tab/>
        <w:t xml:space="preserve"> </w:t>
      </w:r>
      <w:r>
        <w:t>8/22</w:t>
      </w:r>
    </w:p>
    <w:p w14:paraId="0D0AAED1" w14:textId="58A3C3B9" w:rsidR="00FA4401" w:rsidRDefault="00FA4401" w:rsidP="006C45CB">
      <w:pPr>
        <w:pStyle w:val="Lijstalinea"/>
      </w:pPr>
      <w:r>
        <w:t xml:space="preserve">3. Bed </w:t>
      </w:r>
      <w:proofErr w:type="spellStart"/>
      <w:r>
        <w:t>Agonya</w:t>
      </w:r>
      <w:proofErr w:type="spellEnd"/>
      <w:r>
        <w:tab/>
      </w:r>
      <w:r>
        <w:tab/>
        <w:t xml:space="preserve">in </w:t>
      </w:r>
      <w:proofErr w:type="spellStart"/>
      <w:r>
        <w:t>Agweng</w:t>
      </w:r>
      <w:proofErr w:type="spellEnd"/>
      <w:r>
        <w:tab/>
      </w:r>
      <w:r w:rsidR="008C42D8">
        <w:tab/>
      </w:r>
      <w:r w:rsidR="008C42D8">
        <w:tab/>
      </w:r>
      <w:r>
        <w:t>12/18</w:t>
      </w:r>
    </w:p>
    <w:p w14:paraId="0F6CC8C8" w14:textId="0B4C0BB5" w:rsidR="00FA4401" w:rsidRDefault="00FA4401" w:rsidP="006C45CB">
      <w:pPr>
        <w:pStyle w:val="Lijstalinea"/>
      </w:pPr>
      <w:r>
        <w:t xml:space="preserve">4. </w:t>
      </w:r>
      <w:proofErr w:type="spellStart"/>
      <w:r>
        <w:t>Obanga</w:t>
      </w:r>
      <w:proofErr w:type="spellEnd"/>
      <w:r>
        <w:t xml:space="preserve"> </w:t>
      </w:r>
      <w:proofErr w:type="spellStart"/>
      <w:r>
        <w:t>Omarowa</w:t>
      </w:r>
      <w:proofErr w:type="spellEnd"/>
      <w:r>
        <w:tab/>
        <w:t xml:space="preserve">in </w:t>
      </w:r>
      <w:proofErr w:type="spellStart"/>
      <w:r>
        <w:t>Agweng</w:t>
      </w:r>
      <w:proofErr w:type="spellEnd"/>
      <w:r>
        <w:tab/>
      </w:r>
      <w:r w:rsidR="008C42D8">
        <w:tab/>
      </w:r>
      <w:r w:rsidR="008C42D8">
        <w:tab/>
        <w:t xml:space="preserve"> </w:t>
      </w:r>
      <w:r>
        <w:t>6/24</w:t>
      </w:r>
    </w:p>
    <w:p w14:paraId="75758E4A" w14:textId="1A53EBDE" w:rsidR="00FA4401" w:rsidRDefault="00FA4401" w:rsidP="006C45CB">
      <w:pPr>
        <w:pStyle w:val="Lijstalinea"/>
      </w:pPr>
      <w:r>
        <w:t xml:space="preserve">5. </w:t>
      </w:r>
      <w:proofErr w:type="spellStart"/>
      <w:r>
        <w:t>Abedo</w:t>
      </w:r>
      <w:proofErr w:type="spellEnd"/>
      <w:r>
        <w:t xml:space="preserve"> </w:t>
      </w:r>
      <w:proofErr w:type="spellStart"/>
      <w:r>
        <w:t>Aber</w:t>
      </w:r>
      <w:proofErr w:type="spellEnd"/>
      <w:r>
        <w:tab/>
      </w:r>
      <w:r>
        <w:tab/>
        <w:t xml:space="preserve">in </w:t>
      </w:r>
      <w:proofErr w:type="spellStart"/>
      <w:r>
        <w:t>Agweng</w:t>
      </w:r>
      <w:proofErr w:type="spellEnd"/>
      <w:r>
        <w:tab/>
      </w:r>
      <w:r w:rsidR="008C42D8">
        <w:tab/>
      </w:r>
      <w:r w:rsidR="008C42D8">
        <w:tab/>
      </w:r>
      <w:r>
        <w:t>12/18</w:t>
      </w:r>
    </w:p>
    <w:p w14:paraId="322BBBAC" w14:textId="75EA9E4F" w:rsidR="00FA4401" w:rsidRDefault="00FA4401" w:rsidP="006C45CB">
      <w:pPr>
        <w:pStyle w:val="Lijstalinea"/>
      </w:pPr>
      <w:r>
        <w:t xml:space="preserve">6. Par </w:t>
      </w:r>
      <w:proofErr w:type="spellStart"/>
      <w:r>
        <w:t>Anyim</w:t>
      </w:r>
      <w:proofErr w:type="spellEnd"/>
      <w:r>
        <w:tab/>
      </w:r>
      <w:r>
        <w:tab/>
        <w:t xml:space="preserve">in </w:t>
      </w:r>
      <w:proofErr w:type="spellStart"/>
      <w:r>
        <w:t>Agweng</w:t>
      </w:r>
      <w:proofErr w:type="spellEnd"/>
      <w:r>
        <w:tab/>
      </w:r>
      <w:r w:rsidR="008C42D8">
        <w:tab/>
      </w:r>
      <w:r w:rsidR="008C42D8">
        <w:tab/>
        <w:t xml:space="preserve"> </w:t>
      </w:r>
      <w:r>
        <w:t>9/21</w:t>
      </w:r>
    </w:p>
    <w:p w14:paraId="3D11BC89" w14:textId="4E6B3765" w:rsidR="00FA4401" w:rsidRDefault="00FA4401" w:rsidP="006C45CB">
      <w:pPr>
        <w:pStyle w:val="Lijstalinea"/>
      </w:pPr>
      <w:r>
        <w:t xml:space="preserve">7. </w:t>
      </w:r>
      <w:proofErr w:type="spellStart"/>
      <w:r>
        <w:t>Woro</w:t>
      </w:r>
      <w:proofErr w:type="spellEnd"/>
      <w:r>
        <w:t xml:space="preserve"> en </w:t>
      </w:r>
      <w:proofErr w:type="spellStart"/>
      <w:r>
        <w:t>Ryeko</w:t>
      </w:r>
      <w:proofErr w:type="spellEnd"/>
      <w:r>
        <w:tab/>
        <w:t>in Alebtong T/C</w:t>
      </w:r>
      <w:r>
        <w:tab/>
      </w:r>
      <w:r w:rsidR="008C42D8">
        <w:tab/>
      </w:r>
      <w:r w:rsidR="008C42D8">
        <w:tab/>
      </w:r>
      <w:r>
        <w:t>10/20</w:t>
      </w:r>
    </w:p>
    <w:p w14:paraId="4F9C697D" w14:textId="7F9A17F4" w:rsidR="00FA4401" w:rsidRDefault="00FA4401" w:rsidP="006C45CB">
      <w:pPr>
        <w:pStyle w:val="Lijstalinea"/>
      </w:pPr>
      <w:r>
        <w:t xml:space="preserve">8. </w:t>
      </w:r>
      <w:proofErr w:type="spellStart"/>
      <w:r>
        <w:t>Note</w:t>
      </w:r>
      <w:proofErr w:type="spellEnd"/>
      <w:r>
        <w:t xml:space="preserve"> en </w:t>
      </w:r>
      <w:proofErr w:type="spellStart"/>
      <w:r>
        <w:t>Teko</w:t>
      </w:r>
      <w:proofErr w:type="spellEnd"/>
      <w:r>
        <w:tab/>
        <w:t xml:space="preserve">in </w:t>
      </w:r>
      <w:proofErr w:type="spellStart"/>
      <w:r>
        <w:t>Omoro</w:t>
      </w:r>
      <w:proofErr w:type="spellEnd"/>
      <w:r>
        <w:tab/>
      </w:r>
      <w:r w:rsidR="008C42D8">
        <w:tab/>
      </w:r>
      <w:r w:rsidR="008C42D8">
        <w:tab/>
        <w:t xml:space="preserve"> </w:t>
      </w:r>
      <w:r>
        <w:t>6/24</w:t>
      </w:r>
    </w:p>
    <w:p w14:paraId="4BC32165" w14:textId="6FF4F70F" w:rsidR="00FA4401" w:rsidRDefault="00FA4401" w:rsidP="006C45CB">
      <w:pPr>
        <w:pStyle w:val="Lijstalinea"/>
      </w:pPr>
      <w:r>
        <w:t xml:space="preserve">9. </w:t>
      </w:r>
      <w:proofErr w:type="spellStart"/>
      <w:r>
        <w:t>Odong</w:t>
      </w:r>
      <w:proofErr w:type="spellEnd"/>
      <w:r>
        <w:t xml:space="preserve"> </w:t>
      </w:r>
      <w:proofErr w:type="spellStart"/>
      <w:r>
        <w:t>Karacel</w:t>
      </w:r>
      <w:proofErr w:type="spellEnd"/>
      <w:r>
        <w:tab/>
        <w:t xml:space="preserve">in </w:t>
      </w:r>
      <w:proofErr w:type="spellStart"/>
      <w:r>
        <w:t>Omoro</w:t>
      </w:r>
      <w:proofErr w:type="spellEnd"/>
      <w:r>
        <w:tab/>
      </w:r>
      <w:r w:rsidR="008C42D8">
        <w:tab/>
      </w:r>
      <w:r w:rsidR="008C42D8">
        <w:tab/>
        <w:t xml:space="preserve"> </w:t>
      </w:r>
      <w:r>
        <w:t>6/24</w:t>
      </w:r>
    </w:p>
    <w:p w14:paraId="66765E36" w14:textId="408759C1" w:rsidR="006C45CB" w:rsidRDefault="006C45CB" w:rsidP="003109D9"/>
    <w:p w14:paraId="3C3FBAE2" w14:textId="77777777" w:rsidR="00A448F9" w:rsidRDefault="003109D9" w:rsidP="003109D9">
      <w:r>
        <w:rPr>
          <w:noProof/>
        </w:rPr>
        <w:drawing>
          <wp:inline distT="0" distB="0" distL="0" distR="0" wp14:anchorId="6E25490D" wp14:editId="4055E933">
            <wp:extent cx="3880937" cy="1746250"/>
            <wp:effectExtent l="0" t="0" r="5715" b="0"/>
            <wp:docPr id="8" name="Afbeelding 8" descr="Afbeelding met tekst, krant,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krant, document&#10;&#10;Automatisch gegenereerde beschrijving"/>
                    <pic:cNvPicPr/>
                  </pic:nvPicPr>
                  <pic:blipFill>
                    <a:blip r:embed="rId18"/>
                    <a:stretch>
                      <a:fillRect/>
                    </a:stretch>
                  </pic:blipFill>
                  <pic:spPr>
                    <a:xfrm>
                      <a:off x="0" y="0"/>
                      <a:ext cx="3906781" cy="1757879"/>
                    </a:xfrm>
                    <a:prstGeom prst="rect">
                      <a:avLst/>
                    </a:prstGeom>
                  </pic:spPr>
                </pic:pic>
              </a:graphicData>
            </a:graphic>
          </wp:inline>
        </w:drawing>
      </w:r>
    </w:p>
    <w:p w14:paraId="094A0443" w14:textId="525625A0" w:rsidR="00A448F9" w:rsidRDefault="00A448F9" w:rsidP="003109D9">
      <w:r>
        <w:t xml:space="preserve">Onze medewerker Ambrose traint hier de spaargroep Bed </w:t>
      </w:r>
      <w:proofErr w:type="spellStart"/>
      <w:r>
        <w:t>Igonya</w:t>
      </w:r>
      <w:proofErr w:type="spellEnd"/>
    </w:p>
    <w:p w14:paraId="6B89BF1D" w14:textId="73F140A6" w:rsidR="00033D41" w:rsidRDefault="00A448F9" w:rsidP="003109D9">
      <w:r>
        <w:rPr>
          <w:noProof/>
        </w:rPr>
        <w:drawing>
          <wp:inline distT="0" distB="0" distL="0" distR="0" wp14:anchorId="6BBFC195" wp14:editId="0DB73BD6">
            <wp:extent cx="5066384" cy="2279650"/>
            <wp:effectExtent l="0" t="0" r="127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9"/>
                    <a:stretch>
                      <a:fillRect/>
                    </a:stretch>
                  </pic:blipFill>
                  <pic:spPr>
                    <a:xfrm>
                      <a:off x="0" y="0"/>
                      <a:ext cx="5078909" cy="2285286"/>
                    </a:xfrm>
                    <a:prstGeom prst="rect">
                      <a:avLst/>
                    </a:prstGeom>
                  </pic:spPr>
                </pic:pic>
              </a:graphicData>
            </a:graphic>
          </wp:inline>
        </w:drawing>
      </w:r>
    </w:p>
    <w:p w14:paraId="1D284380" w14:textId="4BE81D9A" w:rsidR="00A45175" w:rsidRDefault="00A448F9" w:rsidP="00A448F9">
      <w:r>
        <w:t>Ook persoonlijke getuigenissen worden door ons vastgelegd</w:t>
      </w:r>
    </w:p>
    <w:p w14:paraId="22C48147" w14:textId="158F3DFD" w:rsidR="00A448F9" w:rsidRDefault="00A448F9" w:rsidP="00A448F9">
      <w:r>
        <w:rPr>
          <w:noProof/>
        </w:rPr>
        <w:lastRenderedPageBreak/>
        <w:drawing>
          <wp:inline distT="0" distB="0" distL="0" distR="0" wp14:anchorId="32041FFD" wp14:editId="054C1F06">
            <wp:extent cx="1713071" cy="2284095"/>
            <wp:effectExtent l="0" t="0" r="1905"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0"/>
                    <a:stretch>
                      <a:fillRect/>
                    </a:stretch>
                  </pic:blipFill>
                  <pic:spPr>
                    <a:xfrm>
                      <a:off x="0" y="0"/>
                      <a:ext cx="1729193" cy="2305592"/>
                    </a:xfrm>
                    <a:prstGeom prst="rect">
                      <a:avLst/>
                    </a:prstGeom>
                  </pic:spPr>
                </pic:pic>
              </a:graphicData>
            </a:graphic>
          </wp:inline>
        </w:drawing>
      </w:r>
      <w:r>
        <w:tab/>
      </w:r>
      <w:r>
        <w:rPr>
          <w:noProof/>
        </w:rPr>
        <w:drawing>
          <wp:inline distT="0" distB="0" distL="0" distR="0" wp14:anchorId="66870968" wp14:editId="098A313A">
            <wp:extent cx="3539067" cy="2654300"/>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1"/>
                    <a:stretch>
                      <a:fillRect/>
                    </a:stretch>
                  </pic:blipFill>
                  <pic:spPr>
                    <a:xfrm>
                      <a:off x="0" y="0"/>
                      <a:ext cx="3542024" cy="2656518"/>
                    </a:xfrm>
                    <a:prstGeom prst="rect">
                      <a:avLst/>
                    </a:prstGeom>
                  </pic:spPr>
                </pic:pic>
              </a:graphicData>
            </a:graphic>
          </wp:inline>
        </w:drawing>
      </w:r>
    </w:p>
    <w:p w14:paraId="3349C410" w14:textId="4B4FC0B3" w:rsidR="00A448F9" w:rsidRDefault="00A448F9" w:rsidP="00A448F9">
      <w:r>
        <w:t>Ook hier enorme blijdschap als wij de uniforms komen uitdelen</w:t>
      </w:r>
    </w:p>
    <w:p w14:paraId="4DA06B98" w14:textId="77777777" w:rsidR="00A448F9" w:rsidRDefault="00A448F9" w:rsidP="00A448F9"/>
    <w:p w14:paraId="1A45787E" w14:textId="5D2014E1" w:rsidR="00A448F9" w:rsidRPr="00A448F9" w:rsidRDefault="001B71B8" w:rsidP="005A1112">
      <w:pPr>
        <w:pStyle w:val="Kop6"/>
      </w:pPr>
      <w:r w:rsidRPr="00BE3592">
        <w:t>3.</w:t>
      </w:r>
      <w:r w:rsidR="003C1B10" w:rsidRPr="00BE3592">
        <w:t>3</w:t>
      </w:r>
      <w:r w:rsidRPr="00BE3592">
        <w:t xml:space="preserve"> </w:t>
      </w:r>
      <w:r w:rsidR="0040503A">
        <w:t xml:space="preserve">Start </w:t>
      </w:r>
      <w:proofErr w:type="spellStart"/>
      <w:r w:rsidR="006F12F9">
        <w:t>tailoring</w:t>
      </w:r>
      <w:proofErr w:type="spellEnd"/>
      <w:r w:rsidR="006F12F9">
        <w:t xml:space="preserve"> project: naaischool voor tieners</w:t>
      </w:r>
    </w:p>
    <w:p w14:paraId="6125D01E" w14:textId="62DBE037" w:rsidR="00FA4401" w:rsidRDefault="00021595" w:rsidP="00A448F9">
      <w:pPr>
        <w:pStyle w:val="Lijstalinea"/>
      </w:pPr>
      <w:r>
        <w:t xml:space="preserve">Vanuit een initiatief van drie deelnemers van de spaargroep </w:t>
      </w:r>
      <w:proofErr w:type="spellStart"/>
      <w:r>
        <w:t>Peko</w:t>
      </w:r>
      <w:proofErr w:type="spellEnd"/>
      <w:r>
        <w:t xml:space="preserve"> Pe Tum</w:t>
      </w:r>
      <w:r w:rsidR="006E6DBD">
        <w:t xml:space="preserve"> onder leiding van Betty Akello hebben ze een naaischool opgericht voor tieners die niet naar school kunnen</w:t>
      </w:r>
      <w:r w:rsidR="008A237B">
        <w:t>. Ze zijn met 1 naaimachine begonnen en 10 studenten. We hebben dit project via de stichting uitgebreid met 9 machines. Inmiddels zijn afgelopen januari’22 35 studenten geslaagd.</w:t>
      </w:r>
    </w:p>
    <w:p w14:paraId="28358D67" w14:textId="77777777" w:rsidR="00A448F9" w:rsidRDefault="00A448F9" w:rsidP="00A448F9">
      <w:pPr>
        <w:pStyle w:val="Lijstalinea"/>
      </w:pPr>
    </w:p>
    <w:p w14:paraId="40418505" w14:textId="680F4171" w:rsidR="005E5687" w:rsidRDefault="00A448F9" w:rsidP="006E6DBD">
      <w:pPr>
        <w:pStyle w:val="Lijstalinea"/>
      </w:pPr>
      <w:r>
        <w:rPr>
          <w:noProof/>
        </w:rPr>
        <w:drawing>
          <wp:inline distT="0" distB="0" distL="0" distR="0" wp14:anchorId="5649A663" wp14:editId="049F48CE">
            <wp:extent cx="2863850" cy="128860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2"/>
                    <a:stretch>
                      <a:fillRect/>
                    </a:stretch>
                  </pic:blipFill>
                  <pic:spPr>
                    <a:xfrm>
                      <a:off x="0" y="0"/>
                      <a:ext cx="2881732" cy="1296652"/>
                    </a:xfrm>
                    <a:prstGeom prst="rect">
                      <a:avLst/>
                    </a:prstGeom>
                  </pic:spPr>
                </pic:pic>
              </a:graphicData>
            </a:graphic>
          </wp:inline>
        </w:drawing>
      </w:r>
      <w:r w:rsidR="005A1112">
        <w:rPr>
          <w:noProof/>
        </w:rPr>
        <w:drawing>
          <wp:inline distT="0" distB="0" distL="0" distR="0" wp14:anchorId="286C1573" wp14:editId="51EA9780">
            <wp:extent cx="2434257" cy="1460500"/>
            <wp:effectExtent l="0" t="0" r="444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3"/>
                    <a:stretch>
                      <a:fillRect/>
                    </a:stretch>
                  </pic:blipFill>
                  <pic:spPr>
                    <a:xfrm>
                      <a:off x="0" y="0"/>
                      <a:ext cx="2458775" cy="1475210"/>
                    </a:xfrm>
                    <a:prstGeom prst="rect">
                      <a:avLst/>
                    </a:prstGeom>
                  </pic:spPr>
                </pic:pic>
              </a:graphicData>
            </a:graphic>
          </wp:inline>
        </w:drawing>
      </w:r>
      <w:r w:rsidR="005A1112">
        <w:t xml:space="preserve">     </w:t>
      </w:r>
    </w:p>
    <w:p w14:paraId="7F62E969" w14:textId="77777777" w:rsidR="00A448F9" w:rsidRDefault="00A448F9" w:rsidP="005A1112"/>
    <w:p w14:paraId="5CC9B12A" w14:textId="6863DE34" w:rsidR="00585758" w:rsidRDefault="00585758" w:rsidP="005A1112">
      <w:pPr>
        <w:pStyle w:val="Kop6"/>
      </w:pPr>
      <w:r w:rsidRPr="00BE3592">
        <w:t>3.</w:t>
      </w:r>
      <w:r w:rsidR="003C1B10" w:rsidRPr="00BE3592">
        <w:t>4</w:t>
      </w:r>
      <w:r w:rsidRPr="00BE3592">
        <w:t xml:space="preserve"> Continuering van </w:t>
      </w:r>
      <w:r w:rsidR="00385E8B">
        <w:t xml:space="preserve">1 spaargroep uit 2018, </w:t>
      </w:r>
      <w:r w:rsidR="006478E9">
        <w:t>9</w:t>
      </w:r>
      <w:r w:rsidRPr="00BE3592">
        <w:t xml:space="preserve"> spaargroepen uit 201</w:t>
      </w:r>
      <w:r w:rsidR="006478E9">
        <w:t>9</w:t>
      </w:r>
      <w:r w:rsidR="008A156F">
        <w:t xml:space="preserve"> en</w:t>
      </w:r>
      <w:r w:rsidR="00FC6300">
        <w:t xml:space="preserve"> </w:t>
      </w:r>
      <w:r w:rsidR="006478E9">
        <w:t>1</w:t>
      </w:r>
      <w:r w:rsidR="00A45175" w:rsidRPr="00BE3592">
        <w:t xml:space="preserve"> spaargroep</w:t>
      </w:r>
      <w:r w:rsidR="00CA453E" w:rsidRPr="00BE3592">
        <w:t xml:space="preserve"> uit </w:t>
      </w:r>
      <w:r w:rsidR="00A45175" w:rsidRPr="00BE3592">
        <w:t>20</w:t>
      </w:r>
      <w:r w:rsidR="006478E9">
        <w:t>20</w:t>
      </w:r>
      <w:r w:rsidR="00FC6300">
        <w:t xml:space="preserve"> </w:t>
      </w:r>
    </w:p>
    <w:p w14:paraId="304120BD" w14:textId="7A63AF0D" w:rsidR="005A1112" w:rsidRDefault="00585758" w:rsidP="005A1112">
      <w:pPr>
        <w:pStyle w:val="Lijstalinea"/>
      </w:pPr>
      <w:r>
        <w:t>In 20</w:t>
      </w:r>
      <w:r w:rsidR="00A45175">
        <w:t>2</w:t>
      </w:r>
      <w:r w:rsidR="001A36E9">
        <w:t xml:space="preserve">1 </w:t>
      </w:r>
      <w:r>
        <w:t xml:space="preserve">hebben </w:t>
      </w:r>
      <w:r w:rsidR="00D805AE">
        <w:t>wij zo goed als het kon</w:t>
      </w:r>
      <w:r w:rsidR="00D2377E">
        <w:t>,</w:t>
      </w:r>
      <w:r w:rsidR="00D805AE">
        <w:t xml:space="preserve"> vanwege de beperkingen door corona, zoveel mogelijk contact gehouden met de spaargroepen en toen het weer mocht werden de groepen ook weer bezocht door ons team. </w:t>
      </w:r>
      <w:r>
        <w:t>Alle spaargroepen zijn tot op de dag van vandaag nog bij elkaar en kunnen zich goed zelfstandig redden. Toch zal ons team ook in 202</w:t>
      </w:r>
      <w:r w:rsidR="008A237B">
        <w:t>2</w:t>
      </w:r>
      <w:r>
        <w:t xml:space="preserve"> deze groepen blijven volgen en waar nodig hulp bieden.</w:t>
      </w:r>
      <w:r w:rsidR="0086001A">
        <w:t xml:space="preserve"> Ook zal er gezocht worden naar </w:t>
      </w:r>
      <w:r w:rsidR="00411A0E">
        <w:t>financiële</w:t>
      </w:r>
      <w:r w:rsidR="0086001A">
        <w:t xml:space="preserve"> ondersteuning </w:t>
      </w:r>
      <w:r w:rsidR="00691D63">
        <w:t>om bij deze groepen overkoepelende projecten op te zetten.</w:t>
      </w:r>
      <w:r w:rsidR="00D2377E">
        <w:t xml:space="preserve"> In totaal zijn er </w:t>
      </w:r>
      <w:r w:rsidR="00C00D5D">
        <w:t>2</w:t>
      </w:r>
      <w:r w:rsidR="00D2377E">
        <w:t xml:space="preserve"> deelnemers overleden (niet door corona, meer d</w:t>
      </w:r>
      <w:r w:rsidR="00C66F5D">
        <w:t>oor</w:t>
      </w:r>
      <w:r w:rsidR="00D2377E">
        <w:t xml:space="preserve"> ziekte)</w:t>
      </w:r>
      <w:r w:rsidR="00CA4E25">
        <w:t xml:space="preserve"> en zij zijn vervangen door iemand uit de familie.</w:t>
      </w:r>
    </w:p>
    <w:p w14:paraId="715CD31E" w14:textId="5D3F8AA5" w:rsidR="00F20AC2" w:rsidRDefault="00F20AC2" w:rsidP="008D7F2A">
      <w:pPr>
        <w:pStyle w:val="Lijstalinea"/>
      </w:pPr>
    </w:p>
    <w:p w14:paraId="69B6BEC5" w14:textId="22C17BD0" w:rsidR="005A1112" w:rsidRDefault="005A1112" w:rsidP="008D7F2A">
      <w:pPr>
        <w:pStyle w:val="Lijstalinea"/>
      </w:pPr>
    </w:p>
    <w:p w14:paraId="73B791C8" w14:textId="6460A0D6" w:rsidR="005A1112" w:rsidRDefault="005A1112" w:rsidP="008D7F2A">
      <w:pPr>
        <w:pStyle w:val="Lijstalinea"/>
      </w:pPr>
    </w:p>
    <w:p w14:paraId="6A072342" w14:textId="77777777" w:rsidR="005A1112" w:rsidRDefault="005A1112" w:rsidP="008D7F2A">
      <w:pPr>
        <w:pStyle w:val="Lijstalinea"/>
      </w:pPr>
    </w:p>
    <w:p w14:paraId="6DBF78DD" w14:textId="489B234D" w:rsidR="00D2377E" w:rsidRDefault="00AD19A1" w:rsidP="008D7F2A">
      <w:pPr>
        <w:pStyle w:val="Lijstalinea"/>
      </w:pPr>
      <w:r>
        <w:lastRenderedPageBreak/>
        <w:t>De</w:t>
      </w:r>
      <w:r w:rsidR="00AE61DC">
        <w:t xml:space="preserve"> spaargroepen van 2018 </w:t>
      </w:r>
    </w:p>
    <w:p w14:paraId="02A62E13" w14:textId="5946FB72" w:rsidR="001E65ED" w:rsidRDefault="001E65ED" w:rsidP="008D7F2A">
      <w:pPr>
        <w:pStyle w:val="Lijstalinea"/>
      </w:pPr>
      <w:r>
        <w:t>Deze groepen* z</w:t>
      </w:r>
      <w:r w:rsidR="00FA4401">
        <w:t>ijn</w:t>
      </w:r>
      <w:r>
        <w:t xml:space="preserve"> zelfstandig door</w:t>
      </w:r>
      <w:r w:rsidR="00FA4401">
        <w:t>ge</w:t>
      </w:r>
      <w:r>
        <w:t xml:space="preserve">gaan na jaren van intensieve begeleiding. Toch zullen wij contact houden en waar mogelijk hun betrekken bij nieuwe ontwikkelingen/ projecten. Met uitzondering van </w:t>
      </w:r>
      <w:proofErr w:type="spellStart"/>
      <w:r>
        <w:t>Peko</w:t>
      </w:r>
      <w:proofErr w:type="spellEnd"/>
      <w:r>
        <w:t xml:space="preserve"> Pe Tum, deze zullen wij in onze lijst ‘actieve’ groepen houden.</w:t>
      </w:r>
    </w:p>
    <w:p w14:paraId="0E744BCC" w14:textId="02AE012B" w:rsidR="001E65ED" w:rsidRDefault="001E65ED" w:rsidP="008D7F2A">
      <w:pPr>
        <w:pStyle w:val="Lijstalinea"/>
      </w:pPr>
      <w:r>
        <w:t xml:space="preserve">*) </w:t>
      </w:r>
      <w:proofErr w:type="spellStart"/>
      <w:r>
        <w:t>Oryem</w:t>
      </w:r>
      <w:proofErr w:type="spellEnd"/>
      <w:r>
        <w:t xml:space="preserve"> </w:t>
      </w:r>
      <w:proofErr w:type="spellStart"/>
      <w:r>
        <w:t>Can</w:t>
      </w:r>
      <w:proofErr w:type="spellEnd"/>
      <w:r>
        <w:t xml:space="preserve">, </w:t>
      </w:r>
      <w:proofErr w:type="spellStart"/>
      <w:r>
        <w:t>Apur</w:t>
      </w:r>
      <w:proofErr w:type="spellEnd"/>
      <w:r>
        <w:t xml:space="preserve"> Para </w:t>
      </w:r>
      <w:proofErr w:type="spellStart"/>
      <w:r>
        <w:t>Cot</w:t>
      </w:r>
      <w:proofErr w:type="spellEnd"/>
      <w:r>
        <w:t xml:space="preserve">, </w:t>
      </w:r>
      <w:proofErr w:type="spellStart"/>
      <w:r>
        <w:t>Ocan</w:t>
      </w:r>
      <w:proofErr w:type="spellEnd"/>
      <w:r>
        <w:t xml:space="preserve"> </w:t>
      </w:r>
      <w:proofErr w:type="spellStart"/>
      <w:r>
        <w:t>Oyere</w:t>
      </w:r>
      <w:proofErr w:type="spellEnd"/>
      <w:r>
        <w:t xml:space="preserve">, Mak </w:t>
      </w:r>
      <w:proofErr w:type="spellStart"/>
      <w:r>
        <w:t>Kweri</w:t>
      </w:r>
      <w:proofErr w:type="spellEnd"/>
      <w:r>
        <w:t xml:space="preserve">, Cam </w:t>
      </w:r>
      <w:proofErr w:type="spellStart"/>
      <w:r>
        <w:t>Kwoki</w:t>
      </w:r>
      <w:proofErr w:type="spellEnd"/>
      <w:r>
        <w:t xml:space="preserve">, Bed Igen en </w:t>
      </w:r>
      <w:proofErr w:type="spellStart"/>
      <w:r>
        <w:t>Olworongu</w:t>
      </w:r>
      <w:proofErr w:type="spellEnd"/>
      <w:r>
        <w:t>.</w:t>
      </w:r>
    </w:p>
    <w:p w14:paraId="686F822B" w14:textId="77777777" w:rsidR="00FA4401" w:rsidRDefault="00FA4401" w:rsidP="008D7F2A">
      <w:pPr>
        <w:pStyle w:val="Lijstalinea"/>
      </w:pPr>
    </w:p>
    <w:p w14:paraId="3A040644" w14:textId="3882BC6A" w:rsidR="00585758" w:rsidRDefault="00D2377E" w:rsidP="00385E8B">
      <w:pPr>
        <w:pStyle w:val="Lijstalinea"/>
      </w:pPr>
      <w:r>
        <w:t>I</w:t>
      </w:r>
      <w:r w:rsidR="00585758">
        <w:t>n district Otuke:</w:t>
      </w:r>
      <w:r>
        <w:tab/>
      </w:r>
      <w:r>
        <w:tab/>
      </w:r>
      <w:r>
        <w:tab/>
        <w:t>verhouding man/vrouw</w:t>
      </w:r>
    </w:p>
    <w:p w14:paraId="604CF2EC" w14:textId="20104A3C" w:rsidR="00172109" w:rsidRDefault="00385E8B" w:rsidP="00385E8B">
      <w:pPr>
        <w:pStyle w:val="Lijstalinea"/>
      </w:pPr>
      <w:r>
        <w:t>1</w:t>
      </w:r>
      <w:r w:rsidR="00585758">
        <w:t xml:space="preserve">. </w:t>
      </w:r>
      <w:proofErr w:type="spellStart"/>
      <w:r w:rsidR="00585758">
        <w:t>Peko</w:t>
      </w:r>
      <w:proofErr w:type="spellEnd"/>
      <w:r w:rsidR="00585758">
        <w:t xml:space="preserve"> Pe Tum</w:t>
      </w:r>
      <w:r w:rsidR="00585758">
        <w:tab/>
      </w:r>
      <w:r w:rsidR="00585758">
        <w:tab/>
        <w:t>in Alango</w:t>
      </w:r>
      <w:r w:rsidR="00D2377E">
        <w:tab/>
        <w:t>8/22</w:t>
      </w:r>
    </w:p>
    <w:p w14:paraId="2E274759" w14:textId="7E9C5CC4" w:rsidR="00172109" w:rsidRDefault="00172109" w:rsidP="00172109">
      <w:pPr>
        <w:pStyle w:val="Lijstalinea"/>
      </w:pPr>
    </w:p>
    <w:p w14:paraId="4F9FD080" w14:textId="31C65044" w:rsidR="00D2377E" w:rsidRDefault="00D2377E" w:rsidP="00172109">
      <w:pPr>
        <w:pStyle w:val="Lijstalinea"/>
      </w:pPr>
      <w:r>
        <w:t>De spaargroepen van 2019</w:t>
      </w:r>
    </w:p>
    <w:p w14:paraId="1CBB9269" w14:textId="77777777" w:rsidR="00D2377E" w:rsidRDefault="00172109" w:rsidP="00D2377E">
      <w:pPr>
        <w:pStyle w:val="Lijstalinea"/>
      </w:pPr>
      <w:r>
        <w:t xml:space="preserve"> </w:t>
      </w:r>
      <w:r w:rsidR="00D2377E">
        <w:t>In district Otuke:</w:t>
      </w:r>
      <w:r w:rsidR="00D2377E">
        <w:tab/>
      </w:r>
      <w:r w:rsidR="00D2377E">
        <w:tab/>
      </w:r>
      <w:r w:rsidR="00D2377E">
        <w:tab/>
        <w:t>verhouding man/vrouw</w:t>
      </w:r>
    </w:p>
    <w:p w14:paraId="62EC9471" w14:textId="77777777" w:rsidR="00D2377E" w:rsidRDefault="00D2377E" w:rsidP="00D2377E">
      <w:pPr>
        <w:pStyle w:val="Lijstalinea"/>
      </w:pPr>
      <w:r>
        <w:t>1. Alango War</w:t>
      </w:r>
      <w:r>
        <w:tab/>
      </w:r>
      <w:r>
        <w:tab/>
        <w:t>in Alango</w:t>
      </w:r>
      <w:r>
        <w:tab/>
        <w:t>18/12</w:t>
      </w:r>
    </w:p>
    <w:p w14:paraId="2907AC23" w14:textId="77777777" w:rsidR="00D2377E" w:rsidRDefault="00D2377E" w:rsidP="00D2377E">
      <w:pPr>
        <w:pStyle w:val="Lijstalinea"/>
      </w:pPr>
      <w:r>
        <w:t xml:space="preserve">2. </w:t>
      </w:r>
      <w:proofErr w:type="spellStart"/>
      <w:r>
        <w:t>Obanga</w:t>
      </w:r>
      <w:proofErr w:type="spellEnd"/>
      <w:r>
        <w:t xml:space="preserve"> </w:t>
      </w:r>
      <w:proofErr w:type="spellStart"/>
      <w:r>
        <w:t>Twero</w:t>
      </w:r>
      <w:proofErr w:type="spellEnd"/>
      <w:r>
        <w:tab/>
        <w:t xml:space="preserve">in </w:t>
      </w:r>
      <w:proofErr w:type="spellStart"/>
      <w:r>
        <w:t>Adwari</w:t>
      </w:r>
      <w:proofErr w:type="spellEnd"/>
      <w:r>
        <w:tab/>
        <w:t>9/21</w:t>
      </w:r>
    </w:p>
    <w:p w14:paraId="26638293" w14:textId="77777777" w:rsidR="00D2377E" w:rsidRDefault="00D2377E" w:rsidP="00D2377E">
      <w:pPr>
        <w:pStyle w:val="Lijstalinea"/>
      </w:pPr>
      <w:r>
        <w:t xml:space="preserve">3. </w:t>
      </w:r>
      <w:proofErr w:type="spellStart"/>
      <w:r>
        <w:t>Nen</w:t>
      </w:r>
      <w:proofErr w:type="spellEnd"/>
      <w:r>
        <w:t xml:space="preserve"> </w:t>
      </w:r>
      <w:proofErr w:type="spellStart"/>
      <w:r>
        <w:t>Anym</w:t>
      </w:r>
      <w:proofErr w:type="spellEnd"/>
      <w:r>
        <w:tab/>
      </w:r>
      <w:r>
        <w:tab/>
        <w:t>in Alango</w:t>
      </w:r>
      <w:r>
        <w:tab/>
        <w:t>3/22</w:t>
      </w:r>
    </w:p>
    <w:p w14:paraId="5294FC4C" w14:textId="77777777" w:rsidR="00D2377E" w:rsidRDefault="00D2377E" w:rsidP="00D2377E">
      <w:pPr>
        <w:pStyle w:val="Lijstalinea"/>
      </w:pPr>
      <w:r>
        <w:t xml:space="preserve">4. </w:t>
      </w:r>
      <w:proofErr w:type="spellStart"/>
      <w:r>
        <w:t>Kubere</w:t>
      </w:r>
      <w:proofErr w:type="spellEnd"/>
      <w:r>
        <w:t xml:space="preserve"> Ber </w:t>
      </w:r>
      <w:r>
        <w:tab/>
      </w:r>
      <w:r>
        <w:tab/>
        <w:t xml:space="preserve">in </w:t>
      </w:r>
      <w:proofErr w:type="spellStart"/>
      <w:r>
        <w:t>Ogor</w:t>
      </w:r>
      <w:proofErr w:type="spellEnd"/>
      <w:r>
        <w:tab/>
      </w:r>
      <w:r>
        <w:tab/>
        <w:t>1/29</w:t>
      </w:r>
    </w:p>
    <w:p w14:paraId="389FC09C" w14:textId="77777777" w:rsidR="00D2377E" w:rsidRDefault="00D2377E" w:rsidP="00D2377E">
      <w:pPr>
        <w:pStyle w:val="Lijstalinea"/>
      </w:pPr>
      <w:r>
        <w:t xml:space="preserve">5. </w:t>
      </w:r>
      <w:proofErr w:type="spellStart"/>
      <w:r>
        <w:t>Can</w:t>
      </w:r>
      <w:proofErr w:type="spellEnd"/>
      <w:r>
        <w:t xml:space="preserve"> </w:t>
      </w:r>
      <w:proofErr w:type="spellStart"/>
      <w:r>
        <w:t>Mito</w:t>
      </w:r>
      <w:proofErr w:type="spellEnd"/>
      <w:r>
        <w:t xml:space="preserve"> </w:t>
      </w:r>
      <w:proofErr w:type="spellStart"/>
      <w:r>
        <w:t>Yele</w:t>
      </w:r>
      <w:proofErr w:type="spellEnd"/>
      <w:r>
        <w:tab/>
        <w:t xml:space="preserve">in </w:t>
      </w:r>
      <w:proofErr w:type="spellStart"/>
      <w:r>
        <w:t>Ogor</w:t>
      </w:r>
      <w:proofErr w:type="spellEnd"/>
      <w:r>
        <w:tab/>
      </w:r>
      <w:r>
        <w:tab/>
        <w:t>8/22</w:t>
      </w:r>
    </w:p>
    <w:p w14:paraId="63ACE1B5" w14:textId="77777777" w:rsidR="00D2377E" w:rsidRDefault="00D2377E" w:rsidP="00D2377E">
      <w:pPr>
        <w:pStyle w:val="Lijstalinea"/>
      </w:pPr>
      <w:r>
        <w:t xml:space="preserve">6. </w:t>
      </w:r>
      <w:proofErr w:type="spellStart"/>
      <w:r>
        <w:t>Kica</w:t>
      </w:r>
      <w:proofErr w:type="spellEnd"/>
      <w:r>
        <w:t xml:space="preserve"> </w:t>
      </w:r>
      <w:proofErr w:type="spellStart"/>
      <w:r>
        <w:t>Arwot</w:t>
      </w:r>
      <w:proofErr w:type="spellEnd"/>
      <w:r>
        <w:tab/>
      </w:r>
      <w:r>
        <w:tab/>
        <w:t xml:space="preserve">in </w:t>
      </w:r>
      <w:proofErr w:type="spellStart"/>
      <w:r>
        <w:t>Okwang</w:t>
      </w:r>
      <w:proofErr w:type="spellEnd"/>
      <w:r>
        <w:tab/>
        <w:t>5/25</w:t>
      </w:r>
    </w:p>
    <w:p w14:paraId="2F4A0AEC" w14:textId="6CA8E1A8" w:rsidR="00D2377E" w:rsidRDefault="00D2377E" w:rsidP="00CA4E25">
      <w:pPr>
        <w:pStyle w:val="Lijstalinea"/>
      </w:pPr>
      <w:r>
        <w:t xml:space="preserve">7. </w:t>
      </w:r>
      <w:proofErr w:type="spellStart"/>
      <w:r>
        <w:t>Obanga</w:t>
      </w:r>
      <w:proofErr w:type="spellEnd"/>
      <w:r>
        <w:t xml:space="preserve"> </w:t>
      </w:r>
      <w:proofErr w:type="spellStart"/>
      <w:r>
        <w:t>Amio</w:t>
      </w:r>
      <w:proofErr w:type="spellEnd"/>
      <w:r>
        <w:tab/>
        <w:t xml:space="preserve">in </w:t>
      </w:r>
      <w:proofErr w:type="spellStart"/>
      <w:r>
        <w:t>Okwang</w:t>
      </w:r>
      <w:proofErr w:type="spellEnd"/>
      <w:r>
        <w:tab/>
        <w:t>4/26</w:t>
      </w:r>
    </w:p>
    <w:p w14:paraId="4691C531" w14:textId="77777777" w:rsidR="00D2377E" w:rsidRDefault="00D2377E" w:rsidP="00D2377E">
      <w:pPr>
        <w:pStyle w:val="Lijstalinea"/>
      </w:pPr>
      <w:r>
        <w:t>In district Alebtong:</w:t>
      </w:r>
    </w:p>
    <w:p w14:paraId="6146D140" w14:textId="77777777" w:rsidR="00D2377E" w:rsidRDefault="00D2377E" w:rsidP="00D2377E">
      <w:pPr>
        <w:pStyle w:val="Lijstalinea"/>
      </w:pPr>
      <w:r>
        <w:t xml:space="preserve">8. </w:t>
      </w:r>
      <w:proofErr w:type="spellStart"/>
      <w:r>
        <w:t>Onot</w:t>
      </w:r>
      <w:proofErr w:type="spellEnd"/>
      <w:r>
        <w:t xml:space="preserve"> Tam</w:t>
      </w:r>
      <w:r>
        <w:tab/>
      </w:r>
      <w:r>
        <w:tab/>
        <w:t xml:space="preserve">in </w:t>
      </w:r>
      <w:proofErr w:type="spellStart"/>
      <w:r>
        <w:t>Aloi</w:t>
      </w:r>
      <w:proofErr w:type="spellEnd"/>
      <w:r>
        <w:tab/>
      </w:r>
      <w:r>
        <w:tab/>
        <w:t>3/27</w:t>
      </w:r>
    </w:p>
    <w:p w14:paraId="6B0CAE1B" w14:textId="0489A601" w:rsidR="00F20AC2" w:rsidRDefault="00D2377E" w:rsidP="00CA4E25">
      <w:pPr>
        <w:pStyle w:val="Lijstalinea"/>
      </w:pPr>
      <w:r>
        <w:t xml:space="preserve">9. </w:t>
      </w:r>
      <w:proofErr w:type="spellStart"/>
      <w:r>
        <w:t>Orib</w:t>
      </w:r>
      <w:proofErr w:type="spellEnd"/>
      <w:r>
        <w:t xml:space="preserve"> </w:t>
      </w:r>
      <w:proofErr w:type="spellStart"/>
      <w:r>
        <w:t>Cing</w:t>
      </w:r>
      <w:proofErr w:type="spellEnd"/>
      <w:r>
        <w:tab/>
      </w:r>
      <w:r>
        <w:tab/>
        <w:t xml:space="preserve">in </w:t>
      </w:r>
      <w:proofErr w:type="spellStart"/>
      <w:r>
        <w:t>Aloi</w:t>
      </w:r>
      <w:proofErr w:type="spellEnd"/>
      <w:r>
        <w:tab/>
      </w:r>
      <w:r>
        <w:tab/>
        <w:t>7/23</w:t>
      </w:r>
    </w:p>
    <w:p w14:paraId="2FB22BA9" w14:textId="6141CE2E" w:rsidR="001E65ED" w:rsidRDefault="001E65ED" w:rsidP="00CA4E25">
      <w:pPr>
        <w:pStyle w:val="Lijstalinea"/>
      </w:pPr>
    </w:p>
    <w:p w14:paraId="348FA81B" w14:textId="4025F43A" w:rsidR="001E65ED" w:rsidRDefault="001E65ED" w:rsidP="00CA4E25">
      <w:pPr>
        <w:pStyle w:val="Lijstalinea"/>
      </w:pPr>
      <w:r>
        <w:t>De spaargroep van 2020</w:t>
      </w:r>
    </w:p>
    <w:p w14:paraId="56D025FF" w14:textId="0D78D601" w:rsidR="001E65ED" w:rsidRDefault="001E65ED" w:rsidP="001E65ED">
      <w:pPr>
        <w:pStyle w:val="Lijstalinea"/>
      </w:pPr>
      <w:r>
        <w:t>In district Alebtong:</w:t>
      </w:r>
    </w:p>
    <w:p w14:paraId="6FB69583" w14:textId="2EE07BEF" w:rsidR="001E65ED" w:rsidRDefault="004F00D7" w:rsidP="001E65ED">
      <w:pPr>
        <w:pStyle w:val="Lijstalinea"/>
        <w:numPr>
          <w:ilvl w:val="0"/>
          <w:numId w:val="7"/>
        </w:numPr>
      </w:pPr>
      <w:proofErr w:type="spellStart"/>
      <w:r>
        <w:t>Ap</w:t>
      </w:r>
      <w:r w:rsidR="001E65ED">
        <w:t>ur</w:t>
      </w:r>
      <w:proofErr w:type="spellEnd"/>
      <w:r w:rsidR="001E65ED">
        <w:t xml:space="preserve"> </w:t>
      </w:r>
      <w:proofErr w:type="spellStart"/>
      <w:r w:rsidR="001E65ED">
        <w:t>enlonyo</w:t>
      </w:r>
      <w:proofErr w:type="spellEnd"/>
      <w:r w:rsidR="001E65ED">
        <w:tab/>
        <w:t xml:space="preserve">in </w:t>
      </w:r>
      <w:proofErr w:type="spellStart"/>
      <w:r>
        <w:t>Aloi</w:t>
      </w:r>
      <w:proofErr w:type="spellEnd"/>
      <w:r w:rsidR="001E65ED">
        <w:tab/>
      </w:r>
      <w:r w:rsidR="001E65ED">
        <w:tab/>
      </w:r>
      <w:r>
        <w:t>11</w:t>
      </w:r>
      <w:r w:rsidR="001E65ED">
        <w:t>/</w:t>
      </w:r>
      <w:r>
        <w:t>19</w:t>
      </w:r>
    </w:p>
    <w:p w14:paraId="74FF5B4F" w14:textId="5FBD3C1C" w:rsidR="005A1112" w:rsidRDefault="00147A2B" w:rsidP="005A1112">
      <w:pPr>
        <w:ind w:left="720"/>
      </w:pPr>
      <w:r>
        <w:rPr>
          <w:noProof/>
        </w:rPr>
        <w:drawing>
          <wp:inline distT="0" distB="0" distL="0" distR="0" wp14:anchorId="095E616F" wp14:editId="4DF16DA2">
            <wp:extent cx="2463799" cy="1847850"/>
            <wp:effectExtent l="0" t="0" r="63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4"/>
                    <a:stretch>
                      <a:fillRect/>
                    </a:stretch>
                  </pic:blipFill>
                  <pic:spPr>
                    <a:xfrm>
                      <a:off x="0" y="0"/>
                      <a:ext cx="2478302" cy="1858727"/>
                    </a:xfrm>
                    <a:prstGeom prst="rect">
                      <a:avLst/>
                    </a:prstGeom>
                  </pic:spPr>
                </pic:pic>
              </a:graphicData>
            </a:graphic>
          </wp:inline>
        </w:drawing>
      </w:r>
      <w:r>
        <w:tab/>
      </w:r>
      <w:r>
        <w:rPr>
          <w:noProof/>
        </w:rPr>
        <w:drawing>
          <wp:inline distT="0" distB="0" distL="0" distR="0" wp14:anchorId="79B7F3BB" wp14:editId="70EA7A7E">
            <wp:extent cx="2476500" cy="185737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5"/>
                    <a:stretch>
                      <a:fillRect/>
                    </a:stretch>
                  </pic:blipFill>
                  <pic:spPr>
                    <a:xfrm>
                      <a:off x="0" y="0"/>
                      <a:ext cx="2481370" cy="1861028"/>
                    </a:xfrm>
                    <a:prstGeom prst="rect">
                      <a:avLst/>
                    </a:prstGeom>
                  </pic:spPr>
                </pic:pic>
              </a:graphicData>
            </a:graphic>
          </wp:inline>
        </w:drawing>
      </w:r>
    </w:p>
    <w:p w14:paraId="02FA892A" w14:textId="25DDC6A8" w:rsidR="00946A62" w:rsidRDefault="00147A2B" w:rsidP="008D7F2A">
      <w:pPr>
        <w:pStyle w:val="Lijstalinea"/>
      </w:pPr>
      <w:r>
        <w:t>Drama over de oorlog door de spaargroep Alango War en foto rechts, met elkaar weer traditionele dansen opvoeren</w:t>
      </w:r>
    </w:p>
    <w:p w14:paraId="47063A90" w14:textId="3A4AF981" w:rsidR="00DE290D" w:rsidRPr="00BE3592" w:rsidRDefault="001C0664" w:rsidP="00BE3592">
      <w:pPr>
        <w:pStyle w:val="Kop6"/>
      </w:pPr>
      <w:r w:rsidRPr="00BE3592">
        <w:t>3.</w:t>
      </w:r>
      <w:r w:rsidR="003C1B10" w:rsidRPr="00BE3592">
        <w:t>5</w:t>
      </w:r>
      <w:r w:rsidRPr="00BE3592">
        <w:t xml:space="preserve"> </w:t>
      </w:r>
      <w:r w:rsidR="00241849">
        <w:t xml:space="preserve">Introductie van </w:t>
      </w:r>
      <w:proofErr w:type="spellStart"/>
      <w:r w:rsidR="00025CE8">
        <w:t>Syntropic</w:t>
      </w:r>
      <w:proofErr w:type="spellEnd"/>
      <w:r w:rsidR="00241849">
        <w:t xml:space="preserve"> Agro</w:t>
      </w:r>
      <w:r w:rsidR="00DF09F9">
        <w:t>-</w:t>
      </w:r>
      <w:proofErr w:type="spellStart"/>
      <w:r w:rsidR="00DF09F9">
        <w:t>forestry</w:t>
      </w:r>
      <w:proofErr w:type="spellEnd"/>
      <w:r w:rsidR="00C722ED">
        <w:t xml:space="preserve"> (voedsel bossen)</w:t>
      </w:r>
    </w:p>
    <w:p w14:paraId="2A97D477" w14:textId="662CC105" w:rsidR="00385E8B" w:rsidRDefault="00BA2717" w:rsidP="00385E8B">
      <w:pPr>
        <w:pStyle w:val="Lijstalinea"/>
      </w:pPr>
      <w:r>
        <w:t>In samenwerking met de stichting G2E hebben wij</w:t>
      </w:r>
      <w:r w:rsidR="00E40C4F">
        <w:t>, na de ervaring van Gabriele op Curaçao met voedselbossen, samen met Roland van Reenen</w:t>
      </w:r>
      <w:r w:rsidR="00385E8B">
        <w:t xml:space="preserve"> (trainer </w:t>
      </w:r>
      <w:proofErr w:type="spellStart"/>
      <w:r w:rsidR="00385E8B">
        <w:t>Syntropic</w:t>
      </w:r>
      <w:proofErr w:type="spellEnd"/>
      <w:r w:rsidR="00385E8B">
        <w:t xml:space="preserve"> Agro-</w:t>
      </w:r>
      <w:proofErr w:type="spellStart"/>
      <w:r w:rsidR="00385E8B">
        <w:t>forestry</w:t>
      </w:r>
      <w:proofErr w:type="spellEnd"/>
      <w:r w:rsidR="00385E8B">
        <w:t>)</w:t>
      </w:r>
      <w:r w:rsidR="00E40C4F">
        <w:t xml:space="preserve"> het eerste voedselbos geïntroduceerd in Noord-Uganda. </w:t>
      </w:r>
      <w:r w:rsidR="00385E8B">
        <w:t xml:space="preserve">Sinds september </w:t>
      </w:r>
      <w:r w:rsidR="00E40C4F">
        <w:t xml:space="preserve">hebben </w:t>
      </w:r>
      <w:r w:rsidR="00385E8B">
        <w:t xml:space="preserve">wij </w:t>
      </w:r>
      <w:r w:rsidR="00E40C4F">
        <w:t xml:space="preserve">nu ons trainingsplot bij de stad Lira. </w:t>
      </w:r>
      <w:r w:rsidR="00385E8B">
        <w:t xml:space="preserve">Dit voedselbos hebben wij opgezet tijdens een 5-daagse training van 12 deelnemers van onze spaargroepen. </w:t>
      </w:r>
    </w:p>
    <w:p w14:paraId="1CE5263D" w14:textId="4D91AF94" w:rsidR="00946A62" w:rsidRDefault="00E40C4F" w:rsidP="00385E8B">
      <w:pPr>
        <w:pStyle w:val="Lijstalinea"/>
      </w:pPr>
      <w:r>
        <w:t>De ontwikkelingen hiervan zijn te volgen op onze website.</w:t>
      </w:r>
    </w:p>
    <w:p w14:paraId="56394BD5" w14:textId="5B4D13F2" w:rsidR="005A1112" w:rsidRDefault="005A1112" w:rsidP="005A1112">
      <w:r>
        <w:rPr>
          <w:noProof/>
        </w:rPr>
        <w:lastRenderedPageBreak/>
        <w:drawing>
          <wp:inline distT="0" distB="0" distL="0" distR="0" wp14:anchorId="00606450" wp14:editId="53A39B98">
            <wp:extent cx="2624667" cy="1968500"/>
            <wp:effectExtent l="0" t="0" r="444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6"/>
                    <a:stretch>
                      <a:fillRect/>
                    </a:stretch>
                  </pic:blipFill>
                  <pic:spPr>
                    <a:xfrm>
                      <a:off x="0" y="0"/>
                      <a:ext cx="2632831" cy="1974623"/>
                    </a:xfrm>
                    <a:prstGeom prst="rect">
                      <a:avLst/>
                    </a:prstGeom>
                  </pic:spPr>
                </pic:pic>
              </a:graphicData>
            </a:graphic>
          </wp:inline>
        </w:drawing>
      </w:r>
      <w:r>
        <w:tab/>
      </w:r>
      <w:r>
        <w:rPr>
          <w:noProof/>
        </w:rPr>
        <w:drawing>
          <wp:inline distT="0" distB="0" distL="0" distR="0" wp14:anchorId="37031337" wp14:editId="3F7A97D8">
            <wp:extent cx="3022599" cy="2266950"/>
            <wp:effectExtent l="0" t="0" r="63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7"/>
                    <a:stretch>
                      <a:fillRect/>
                    </a:stretch>
                  </pic:blipFill>
                  <pic:spPr>
                    <a:xfrm>
                      <a:off x="0" y="0"/>
                      <a:ext cx="3046105" cy="2284579"/>
                    </a:xfrm>
                    <a:prstGeom prst="rect">
                      <a:avLst/>
                    </a:prstGeom>
                  </pic:spPr>
                </pic:pic>
              </a:graphicData>
            </a:graphic>
          </wp:inline>
        </w:drawing>
      </w:r>
    </w:p>
    <w:p w14:paraId="632176F7" w14:textId="481AEC7A" w:rsidR="005A1112" w:rsidRDefault="005A1112" w:rsidP="005A1112"/>
    <w:p w14:paraId="799E858C" w14:textId="58EB54C3" w:rsidR="003540DC" w:rsidRDefault="00147A2B" w:rsidP="005A1112">
      <w:r>
        <w:rPr>
          <w:noProof/>
        </w:rPr>
        <w:drawing>
          <wp:inline distT="0" distB="0" distL="0" distR="0" wp14:anchorId="303110BA" wp14:editId="7DA127B1">
            <wp:extent cx="2716742" cy="2037556"/>
            <wp:effectExtent l="0" t="0" r="127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8"/>
                    <a:stretch>
                      <a:fillRect/>
                    </a:stretch>
                  </pic:blipFill>
                  <pic:spPr>
                    <a:xfrm>
                      <a:off x="0" y="0"/>
                      <a:ext cx="2750821" cy="2063115"/>
                    </a:xfrm>
                    <a:prstGeom prst="rect">
                      <a:avLst/>
                    </a:prstGeom>
                  </pic:spPr>
                </pic:pic>
              </a:graphicData>
            </a:graphic>
          </wp:inline>
        </w:drawing>
      </w:r>
      <w:r w:rsidR="003540DC">
        <w:tab/>
      </w:r>
      <w:proofErr w:type="gramStart"/>
      <w:r w:rsidR="003540DC">
        <w:t>start</w:t>
      </w:r>
      <w:proofErr w:type="gramEnd"/>
      <w:r w:rsidR="003540DC">
        <w:t xml:space="preserve"> in september’21</w:t>
      </w:r>
    </w:p>
    <w:p w14:paraId="1DD7FF87" w14:textId="77777777" w:rsidR="003540DC" w:rsidRDefault="00147A2B" w:rsidP="005A1112">
      <w:r>
        <w:tab/>
      </w:r>
      <w:r w:rsidR="003540DC">
        <w:rPr>
          <w:noProof/>
        </w:rPr>
        <w:drawing>
          <wp:inline distT="0" distB="0" distL="0" distR="0" wp14:anchorId="0BA61F31" wp14:editId="53A47F1E">
            <wp:extent cx="3499442" cy="1574595"/>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9"/>
                    <a:stretch>
                      <a:fillRect/>
                    </a:stretch>
                  </pic:blipFill>
                  <pic:spPr>
                    <a:xfrm>
                      <a:off x="0" y="0"/>
                      <a:ext cx="3548309" cy="1596583"/>
                    </a:xfrm>
                    <a:prstGeom prst="rect">
                      <a:avLst/>
                    </a:prstGeom>
                  </pic:spPr>
                </pic:pic>
              </a:graphicData>
            </a:graphic>
          </wp:inline>
        </w:drawing>
      </w:r>
      <w:r w:rsidR="003540DC">
        <w:t xml:space="preserve"> </w:t>
      </w:r>
    </w:p>
    <w:p w14:paraId="0125A2E8" w14:textId="11F98204" w:rsidR="003540DC" w:rsidRDefault="003540DC" w:rsidP="005A1112">
      <w:proofErr w:type="gramStart"/>
      <w:r>
        <w:t>resultaat</w:t>
      </w:r>
      <w:proofErr w:type="gramEnd"/>
      <w:r>
        <w:t xml:space="preserve"> december’21, eerste producten zijn al geoogst</w:t>
      </w:r>
    </w:p>
    <w:p w14:paraId="2BFD7CDA" w14:textId="77777777" w:rsidR="003540DC" w:rsidRDefault="003540DC" w:rsidP="005A1112"/>
    <w:p w14:paraId="2D09B5F7" w14:textId="245BA866" w:rsidR="00BC0D93" w:rsidRPr="00BE3592" w:rsidRDefault="00BC0D93" w:rsidP="00BE3592">
      <w:pPr>
        <w:pStyle w:val="Kop6"/>
      </w:pPr>
      <w:r w:rsidRPr="00BE3592">
        <w:t>3.</w:t>
      </w:r>
      <w:r w:rsidR="003C1B10" w:rsidRPr="00BE3592">
        <w:t>6</w:t>
      </w:r>
      <w:r w:rsidRPr="00BE3592">
        <w:t xml:space="preserve"> </w:t>
      </w:r>
      <w:r w:rsidR="00F62696">
        <w:t>Trainings</w:t>
      </w:r>
      <w:r w:rsidR="0053650E">
        <w:t xml:space="preserve">plot </w:t>
      </w:r>
      <w:r w:rsidR="0053650E" w:rsidRPr="00FA4401">
        <w:t>voor 1</w:t>
      </w:r>
      <w:r w:rsidR="00FA4401" w:rsidRPr="00FA4401">
        <w:t>3</w:t>
      </w:r>
      <w:r w:rsidR="0053650E">
        <w:t xml:space="preserve"> spaargroepen</w:t>
      </w:r>
    </w:p>
    <w:p w14:paraId="7EDEB451" w14:textId="730A3361" w:rsidR="00450DF5" w:rsidRDefault="008352A5" w:rsidP="003850AE">
      <w:pPr>
        <w:pStyle w:val="Lijstalinea"/>
      </w:pPr>
      <w:r>
        <w:t xml:space="preserve">Na de training van de voedselbossen in september, zijn alle </w:t>
      </w:r>
      <w:r w:rsidR="00B37346">
        <w:t>1</w:t>
      </w:r>
      <w:r w:rsidR="00FA4401">
        <w:t>3</w:t>
      </w:r>
      <w:r w:rsidR="00B37346">
        <w:t xml:space="preserve"> </w:t>
      </w:r>
      <w:r>
        <w:t xml:space="preserve">deelnemers met hun spaargroep </w:t>
      </w:r>
      <w:r w:rsidR="00B37346">
        <w:t>een</w:t>
      </w:r>
      <w:r>
        <w:t xml:space="preserve"> eigen bos (trainingsplot) neer gaan zetten. Dit werd mogelijk gemaakt door een aantal persoonlijke</w:t>
      </w:r>
      <w:r w:rsidR="00B37346">
        <w:t xml:space="preserve"> donaties.</w:t>
      </w:r>
    </w:p>
    <w:p w14:paraId="6961F2FE" w14:textId="48D2F226" w:rsidR="00FA4401" w:rsidRDefault="00FA4401" w:rsidP="003850AE">
      <w:pPr>
        <w:pStyle w:val="Lijstalinea"/>
      </w:pPr>
      <w:r>
        <w:t>De groepen die hierbij betrokken zijn:</w:t>
      </w:r>
    </w:p>
    <w:p w14:paraId="5FA08A06" w14:textId="4D2E40E8" w:rsidR="00FA4401" w:rsidRDefault="00FA4401" w:rsidP="003850AE">
      <w:pPr>
        <w:pStyle w:val="Lijstalinea"/>
      </w:pPr>
      <w:r>
        <w:t>In district Lira:</w:t>
      </w:r>
      <w:r>
        <w:tab/>
      </w:r>
      <w:r>
        <w:tab/>
        <w:t>contact/trainer</w:t>
      </w:r>
    </w:p>
    <w:p w14:paraId="63AEAE35" w14:textId="027CF341" w:rsidR="00FA4401" w:rsidRDefault="00FA4401" w:rsidP="00FA4401">
      <w:pPr>
        <w:pStyle w:val="Lijstalinea"/>
        <w:numPr>
          <w:ilvl w:val="0"/>
          <w:numId w:val="8"/>
        </w:numPr>
      </w:pPr>
      <w:proofErr w:type="spellStart"/>
      <w:r>
        <w:t>Awe</w:t>
      </w:r>
      <w:proofErr w:type="spellEnd"/>
      <w:r>
        <w:t xml:space="preserve"> I </w:t>
      </w:r>
      <w:proofErr w:type="spellStart"/>
      <w:r>
        <w:t>Can</w:t>
      </w:r>
      <w:proofErr w:type="spellEnd"/>
      <w:r>
        <w:tab/>
      </w:r>
      <w:r>
        <w:tab/>
        <w:t xml:space="preserve">Ogwang </w:t>
      </w:r>
      <w:proofErr w:type="spellStart"/>
      <w:r>
        <w:t>Micheal</w:t>
      </w:r>
      <w:proofErr w:type="spellEnd"/>
    </w:p>
    <w:p w14:paraId="0E8CB878" w14:textId="659AB063" w:rsidR="00FA4401" w:rsidRDefault="00FA4401" w:rsidP="00FA4401">
      <w:pPr>
        <w:pStyle w:val="Lijstalinea"/>
        <w:numPr>
          <w:ilvl w:val="0"/>
          <w:numId w:val="8"/>
        </w:numPr>
      </w:pPr>
      <w:r>
        <w:t xml:space="preserve">Bed </w:t>
      </w:r>
      <w:proofErr w:type="spellStart"/>
      <w:r>
        <w:t>Imar</w:t>
      </w:r>
      <w:proofErr w:type="spellEnd"/>
      <w:r>
        <w:tab/>
      </w:r>
      <w:r>
        <w:tab/>
      </w:r>
      <w:proofErr w:type="spellStart"/>
      <w:r>
        <w:t>Otim</w:t>
      </w:r>
      <w:proofErr w:type="spellEnd"/>
      <w:r>
        <w:t xml:space="preserve"> Bosco</w:t>
      </w:r>
    </w:p>
    <w:p w14:paraId="7A6DAB31" w14:textId="2963CE9A" w:rsidR="00FA4401" w:rsidRDefault="00FA4401" w:rsidP="00FA4401">
      <w:pPr>
        <w:pStyle w:val="Lijstalinea"/>
        <w:numPr>
          <w:ilvl w:val="0"/>
          <w:numId w:val="8"/>
        </w:numPr>
      </w:pPr>
      <w:proofErr w:type="spellStart"/>
      <w:r>
        <w:t>Bedi</w:t>
      </w:r>
      <w:proofErr w:type="spellEnd"/>
      <w:r>
        <w:t xml:space="preserve"> </w:t>
      </w:r>
      <w:proofErr w:type="spellStart"/>
      <w:r>
        <w:t>Agonya</w:t>
      </w:r>
      <w:proofErr w:type="spellEnd"/>
      <w:r>
        <w:tab/>
      </w:r>
      <w:proofErr w:type="spellStart"/>
      <w:r>
        <w:t>Ojede</w:t>
      </w:r>
      <w:proofErr w:type="spellEnd"/>
      <w:r>
        <w:t xml:space="preserve"> John </w:t>
      </w:r>
      <w:proofErr w:type="spellStart"/>
      <w:r>
        <w:t>Kasim</w:t>
      </w:r>
      <w:proofErr w:type="spellEnd"/>
    </w:p>
    <w:p w14:paraId="74CC3B70" w14:textId="5A111F77" w:rsidR="00FA4401" w:rsidRDefault="00FA4401" w:rsidP="00FA4401">
      <w:pPr>
        <w:pStyle w:val="Geenafstand"/>
        <w:ind w:firstLine="708"/>
      </w:pPr>
      <w:r>
        <w:lastRenderedPageBreak/>
        <w:t>In district Alebtong:</w:t>
      </w:r>
    </w:p>
    <w:p w14:paraId="5B215918" w14:textId="61705932" w:rsidR="00FA4401" w:rsidRDefault="00FA4401" w:rsidP="00FA4401">
      <w:pPr>
        <w:pStyle w:val="Lijstalinea"/>
        <w:numPr>
          <w:ilvl w:val="0"/>
          <w:numId w:val="8"/>
        </w:numPr>
      </w:pPr>
      <w:proofErr w:type="spellStart"/>
      <w:r>
        <w:t>Orib</w:t>
      </w:r>
      <w:proofErr w:type="spellEnd"/>
      <w:r>
        <w:t xml:space="preserve"> </w:t>
      </w:r>
      <w:proofErr w:type="spellStart"/>
      <w:r>
        <w:t>Cing</w:t>
      </w:r>
      <w:proofErr w:type="spellEnd"/>
      <w:r>
        <w:tab/>
      </w:r>
      <w:r>
        <w:tab/>
        <w:t>Ogwang James</w:t>
      </w:r>
    </w:p>
    <w:p w14:paraId="2E1AAEF4" w14:textId="7BE05902" w:rsidR="00FA4401" w:rsidRDefault="00FA4401" w:rsidP="00FA4401">
      <w:pPr>
        <w:pStyle w:val="Lijstalinea"/>
        <w:numPr>
          <w:ilvl w:val="0"/>
          <w:numId w:val="8"/>
        </w:numPr>
      </w:pPr>
      <w:proofErr w:type="spellStart"/>
      <w:r>
        <w:t>Woro</w:t>
      </w:r>
      <w:proofErr w:type="spellEnd"/>
      <w:r>
        <w:t xml:space="preserve"> en </w:t>
      </w:r>
      <w:proofErr w:type="spellStart"/>
      <w:r>
        <w:t>Ryeko</w:t>
      </w:r>
      <w:proofErr w:type="spellEnd"/>
      <w:r>
        <w:tab/>
      </w:r>
      <w:proofErr w:type="spellStart"/>
      <w:r>
        <w:t>Odyek</w:t>
      </w:r>
      <w:proofErr w:type="spellEnd"/>
      <w:r>
        <w:t xml:space="preserve"> Geoffrey</w:t>
      </w:r>
    </w:p>
    <w:p w14:paraId="68C38D65" w14:textId="1D8BAF86" w:rsidR="00FA4401" w:rsidRDefault="00FA4401" w:rsidP="00FA4401">
      <w:pPr>
        <w:pStyle w:val="Lijstalinea"/>
        <w:numPr>
          <w:ilvl w:val="0"/>
          <w:numId w:val="8"/>
        </w:numPr>
      </w:pPr>
      <w:proofErr w:type="spellStart"/>
      <w:r>
        <w:t>Odong</w:t>
      </w:r>
      <w:proofErr w:type="spellEnd"/>
      <w:r>
        <w:t xml:space="preserve"> </w:t>
      </w:r>
      <w:proofErr w:type="spellStart"/>
      <w:r>
        <w:t>Karacel</w:t>
      </w:r>
      <w:proofErr w:type="spellEnd"/>
      <w:r>
        <w:tab/>
        <w:t xml:space="preserve">Jimmy </w:t>
      </w:r>
      <w:proofErr w:type="spellStart"/>
      <w:r>
        <w:t>Olwit</w:t>
      </w:r>
      <w:proofErr w:type="spellEnd"/>
    </w:p>
    <w:p w14:paraId="03AE4E34" w14:textId="673E41F9" w:rsidR="00FA4401" w:rsidRDefault="00FA4401" w:rsidP="00FA4401">
      <w:pPr>
        <w:pStyle w:val="Lijstalinea"/>
        <w:numPr>
          <w:ilvl w:val="0"/>
          <w:numId w:val="8"/>
        </w:numPr>
      </w:pPr>
      <w:proofErr w:type="spellStart"/>
      <w:r>
        <w:t>Note</w:t>
      </w:r>
      <w:proofErr w:type="spellEnd"/>
      <w:r>
        <w:t xml:space="preserve"> en </w:t>
      </w:r>
      <w:proofErr w:type="spellStart"/>
      <w:r>
        <w:t>Teko</w:t>
      </w:r>
      <w:proofErr w:type="spellEnd"/>
      <w:r>
        <w:tab/>
      </w:r>
      <w:proofErr w:type="spellStart"/>
      <w:r>
        <w:t>Obong</w:t>
      </w:r>
      <w:proofErr w:type="spellEnd"/>
      <w:r>
        <w:t xml:space="preserve"> Bosco</w:t>
      </w:r>
    </w:p>
    <w:p w14:paraId="28B80600" w14:textId="409EDDA3" w:rsidR="00FA4401" w:rsidRDefault="00FA4401" w:rsidP="00FA4401">
      <w:pPr>
        <w:pStyle w:val="Lijstalinea"/>
        <w:numPr>
          <w:ilvl w:val="0"/>
          <w:numId w:val="8"/>
        </w:numPr>
      </w:pPr>
      <w:proofErr w:type="spellStart"/>
      <w:r>
        <w:t>Onot</w:t>
      </w:r>
      <w:proofErr w:type="spellEnd"/>
      <w:r>
        <w:t xml:space="preserve"> Tam</w:t>
      </w:r>
      <w:r>
        <w:tab/>
      </w:r>
      <w:r>
        <w:tab/>
      </w:r>
      <w:proofErr w:type="spellStart"/>
      <w:r>
        <w:t>Bua</w:t>
      </w:r>
      <w:proofErr w:type="spellEnd"/>
      <w:r>
        <w:t xml:space="preserve"> Paul</w:t>
      </w:r>
    </w:p>
    <w:p w14:paraId="643852EA" w14:textId="24D20B5D" w:rsidR="00FA4401" w:rsidRDefault="00FA4401" w:rsidP="00FA4401">
      <w:pPr>
        <w:pStyle w:val="Geenafstand"/>
        <w:ind w:left="708"/>
      </w:pPr>
      <w:r>
        <w:t>In district Otuke:</w:t>
      </w:r>
    </w:p>
    <w:p w14:paraId="485D036C" w14:textId="6225EDB3" w:rsidR="00FA4401" w:rsidRDefault="00FA4401" w:rsidP="00FA4401">
      <w:pPr>
        <w:pStyle w:val="Lijstalinea"/>
        <w:numPr>
          <w:ilvl w:val="0"/>
          <w:numId w:val="8"/>
        </w:numPr>
      </w:pPr>
      <w:r>
        <w:t xml:space="preserve">Pur </w:t>
      </w:r>
      <w:proofErr w:type="spellStart"/>
      <w:r>
        <w:t>Enlonyo</w:t>
      </w:r>
      <w:proofErr w:type="spellEnd"/>
      <w:r>
        <w:tab/>
      </w:r>
      <w:proofErr w:type="spellStart"/>
      <w:r>
        <w:t>Otim</w:t>
      </w:r>
      <w:proofErr w:type="spellEnd"/>
      <w:r>
        <w:t xml:space="preserve"> Bosco</w:t>
      </w:r>
    </w:p>
    <w:p w14:paraId="10B32E9A" w14:textId="7B933A76" w:rsidR="00FA4401" w:rsidRDefault="00FA4401" w:rsidP="00FA4401">
      <w:pPr>
        <w:pStyle w:val="Lijstalinea"/>
        <w:numPr>
          <w:ilvl w:val="0"/>
          <w:numId w:val="8"/>
        </w:numPr>
      </w:pPr>
      <w:proofErr w:type="spellStart"/>
      <w:r>
        <w:t>Kica</w:t>
      </w:r>
      <w:proofErr w:type="spellEnd"/>
      <w:r>
        <w:t xml:space="preserve"> </w:t>
      </w:r>
      <w:proofErr w:type="spellStart"/>
      <w:r>
        <w:t>Rwot</w:t>
      </w:r>
      <w:proofErr w:type="spellEnd"/>
      <w:r>
        <w:tab/>
      </w:r>
      <w:r>
        <w:tab/>
      </w:r>
      <w:proofErr w:type="spellStart"/>
      <w:r>
        <w:t>Ebong</w:t>
      </w:r>
      <w:proofErr w:type="spellEnd"/>
      <w:r>
        <w:t xml:space="preserve"> Alex</w:t>
      </w:r>
    </w:p>
    <w:p w14:paraId="72CE8568" w14:textId="646BBC38" w:rsidR="00FA4401" w:rsidRDefault="00FA4401" w:rsidP="00FA4401">
      <w:pPr>
        <w:pStyle w:val="Lijstalinea"/>
        <w:numPr>
          <w:ilvl w:val="0"/>
          <w:numId w:val="8"/>
        </w:numPr>
      </w:pPr>
      <w:r>
        <w:t>Alango War</w:t>
      </w:r>
      <w:r>
        <w:tab/>
      </w:r>
      <w:proofErr w:type="spellStart"/>
      <w:r>
        <w:t>Olet</w:t>
      </w:r>
      <w:proofErr w:type="spellEnd"/>
      <w:r>
        <w:t xml:space="preserve"> Richard</w:t>
      </w:r>
    </w:p>
    <w:p w14:paraId="29F6281A" w14:textId="5D67FDBF" w:rsidR="00FA4401" w:rsidRDefault="00FA4401" w:rsidP="00FA4401">
      <w:pPr>
        <w:pStyle w:val="Lijstalinea"/>
        <w:numPr>
          <w:ilvl w:val="0"/>
          <w:numId w:val="8"/>
        </w:numPr>
      </w:pPr>
      <w:proofErr w:type="spellStart"/>
      <w:r>
        <w:t>Obanga</w:t>
      </w:r>
      <w:proofErr w:type="spellEnd"/>
      <w:r>
        <w:t xml:space="preserve"> </w:t>
      </w:r>
      <w:proofErr w:type="spellStart"/>
      <w:r>
        <w:t>Atwero</w:t>
      </w:r>
      <w:proofErr w:type="spellEnd"/>
      <w:r>
        <w:tab/>
      </w:r>
      <w:proofErr w:type="spellStart"/>
      <w:r>
        <w:t>Abonyo</w:t>
      </w:r>
      <w:proofErr w:type="spellEnd"/>
      <w:r>
        <w:t xml:space="preserve"> Santa</w:t>
      </w:r>
    </w:p>
    <w:p w14:paraId="674904A6" w14:textId="36AB8B87" w:rsidR="00FA4401" w:rsidRDefault="00FA4401" w:rsidP="00FA4401">
      <w:pPr>
        <w:pStyle w:val="Lijstalinea"/>
        <w:numPr>
          <w:ilvl w:val="0"/>
          <w:numId w:val="8"/>
        </w:numPr>
      </w:pPr>
      <w:proofErr w:type="spellStart"/>
      <w:r>
        <w:t>Obanga</w:t>
      </w:r>
      <w:proofErr w:type="spellEnd"/>
      <w:r>
        <w:t xml:space="preserve"> </w:t>
      </w:r>
      <w:proofErr w:type="spellStart"/>
      <w:r>
        <w:t>Amio</w:t>
      </w:r>
      <w:proofErr w:type="spellEnd"/>
      <w:r>
        <w:tab/>
        <w:t>Okello George</w:t>
      </w:r>
    </w:p>
    <w:p w14:paraId="6E149172" w14:textId="77777777" w:rsidR="003540DC" w:rsidRDefault="003540DC" w:rsidP="003540DC"/>
    <w:p w14:paraId="3FCF8594" w14:textId="2C03E1EF" w:rsidR="003850AE" w:rsidRDefault="003540DC" w:rsidP="003850AE">
      <w:pPr>
        <w:pStyle w:val="Lijstalinea"/>
      </w:pPr>
      <w:r>
        <w:rPr>
          <w:noProof/>
        </w:rPr>
        <w:drawing>
          <wp:inline distT="0" distB="0" distL="0" distR="0" wp14:anchorId="3F8C9212" wp14:editId="47A8A662">
            <wp:extent cx="3733800" cy="2800350"/>
            <wp:effectExtent l="0" t="0" r="0" b="6350"/>
            <wp:docPr id="22" name="Afbeelding 22" descr="Afbeelding met buiten, grond, lu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uiten, grond, lucht, persoon&#10;&#10;Automatisch gegenereerde beschrijving"/>
                    <pic:cNvPicPr/>
                  </pic:nvPicPr>
                  <pic:blipFill>
                    <a:blip r:embed="rId30"/>
                    <a:stretch>
                      <a:fillRect/>
                    </a:stretch>
                  </pic:blipFill>
                  <pic:spPr>
                    <a:xfrm>
                      <a:off x="0" y="0"/>
                      <a:ext cx="3737827" cy="2803370"/>
                    </a:xfrm>
                    <a:prstGeom prst="rect">
                      <a:avLst/>
                    </a:prstGeom>
                  </pic:spPr>
                </pic:pic>
              </a:graphicData>
            </a:graphic>
          </wp:inline>
        </w:drawing>
      </w:r>
    </w:p>
    <w:p w14:paraId="2BFF499E" w14:textId="79CB6783" w:rsidR="003540DC" w:rsidRDefault="003540DC" w:rsidP="003850AE">
      <w:pPr>
        <w:pStyle w:val="Lijstalinea"/>
      </w:pPr>
      <w:r>
        <w:t>Alle 13 deelnemers hebben hun opleiding gehaald</w:t>
      </w:r>
    </w:p>
    <w:p w14:paraId="0B4EF56B" w14:textId="6F29C1D7" w:rsidR="003540DC" w:rsidRDefault="003540DC" w:rsidP="003850AE">
      <w:pPr>
        <w:pStyle w:val="Lijstalinea"/>
      </w:pPr>
    </w:p>
    <w:p w14:paraId="2FFE493F" w14:textId="5E92888E" w:rsidR="003540DC" w:rsidRDefault="003540DC" w:rsidP="003850AE">
      <w:pPr>
        <w:pStyle w:val="Lijstalinea"/>
      </w:pPr>
      <w:r>
        <w:rPr>
          <w:noProof/>
        </w:rPr>
        <w:drawing>
          <wp:inline distT="0" distB="0" distL="0" distR="0" wp14:anchorId="221A8DF2" wp14:editId="4CDD3DA4">
            <wp:extent cx="3191914" cy="2387600"/>
            <wp:effectExtent l="0" t="0" r="0" b="0"/>
            <wp:docPr id="23" name="Afbeelding 23" descr="Afbeelding met lucht, grond, buiten,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lucht, grond, buiten, stof&#10;&#10;Automatisch gegenereerde beschrijving"/>
                    <pic:cNvPicPr/>
                  </pic:nvPicPr>
                  <pic:blipFill>
                    <a:blip r:embed="rId31"/>
                    <a:stretch>
                      <a:fillRect/>
                    </a:stretch>
                  </pic:blipFill>
                  <pic:spPr>
                    <a:xfrm>
                      <a:off x="0" y="0"/>
                      <a:ext cx="3240774" cy="2424148"/>
                    </a:xfrm>
                    <a:prstGeom prst="rect">
                      <a:avLst/>
                    </a:prstGeom>
                  </pic:spPr>
                </pic:pic>
              </a:graphicData>
            </a:graphic>
          </wp:inline>
        </w:drawing>
      </w:r>
    </w:p>
    <w:p w14:paraId="368D9078" w14:textId="275E503F" w:rsidR="003540DC" w:rsidRDefault="003540DC" w:rsidP="003850AE">
      <w:pPr>
        <w:pStyle w:val="Lijstalinea"/>
      </w:pPr>
    </w:p>
    <w:p w14:paraId="68393602" w14:textId="122F2ED5" w:rsidR="003540DC" w:rsidRDefault="003540DC" w:rsidP="003850AE">
      <w:pPr>
        <w:pStyle w:val="Lijstalinea"/>
      </w:pPr>
      <w:r>
        <w:t>En alle 13 groepen hebben met elkaar hun eerste voedselbos</w:t>
      </w:r>
      <w:r w:rsidR="00E46131">
        <w:t xml:space="preserve"> opgezet, om zo ervaring op te doen</w:t>
      </w:r>
    </w:p>
    <w:p w14:paraId="3D782DAB" w14:textId="1DD30406" w:rsidR="00B71A2E" w:rsidRPr="00BE3592" w:rsidRDefault="00B71A2E" w:rsidP="00BE3592">
      <w:pPr>
        <w:pStyle w:val="Kop6"/>
      </w:pPr>
      <w:r w:rsidRPr="00BE3592">
        <w:lastRenderedPageBreak/>
        <w:t>3.</w:t>
      </w:r>
      <w:r w:rsidR="003C1B10" w:rsidRPr="00BE3592">
        <w:t>7</w:t>
      </w:r>
      <w:r w:rsidRPr="00BE3592">
        <w:t xml:space="preserve"> </w:t>
      </w:r>
      <w:r w:rsidR="00A63D9D" w:rsidRPr="00BE3592">
        <w:t xml:space="preserve">Ondersteuning </w:t>
      </w:r>
      <w:r w:rsidR="00FA4401">
        <w:t xml:space="preserve">van ons </w:t>
      </w:r>
      <w:r w:rsidR="00A63D9D" w:rsidRPr="00BE3592">
        <w:t>eigen team in Uganda</w:t>
      </w:r>
    </w:p>
    <w:p w14:paraId="3691DC20" w14:textId="5C573D0A" w:rsidR="006F7363" w:rsidRDefault="00A63D9D" w:rsidP="00B03851">
      <w:pPr>
        <w:pStyle w:val="Lijstalinea"/>
      </w:pPr>
      <w:r>
        <w:t>Omdat het jaar door de corona zo anders liep</w:t>
      </w:r>
      <w:r w:rsidR="00FA4401">
        <w:t>,</w:t>
      </w:r>
      <w:r>
        <w:t xml:space="preserve"> ook qua inkomsten voor de stichting, werd het een uitdaging om de 3 lokale mensen van ons team (Jane, Ambrose en Joseph) in Uganda te blijven ondersteunen en ook om daar aan onze financiële verplichtingen te blijven voldoen.</w:t>
      </w:r>
      <w:r w:rsidR="00B77194">
        <w:t xml:space="preserve"> In de loop van het jaar hebben wij </w:t>
      </w:r>
      <w:r w:rsidR="0028099D">
        <w:t xml:space="preserve">Robinah in dienst genomen, </w:t>
      </w:r>
      <w:r w:rsidR="002C5C51">
        <w:t>er was binnen het team echt behoefte aan een accountant. In korte tijd heeft zij de boekhouding van 2021 bijgewerkt en</w:t>
      </w:r>
      <w:r w:rsidR="00FA7E26">
        <w:t xml:space="preserve"> zal het boekjaar 2021 op korte termijn geauditeerd worden.</w:t>
      </w:r>
      <w:r w:rsidR="002C5C51">
        <w:t xml:space="preserve"> </w:t>
      </w:r>
      <w:r w:rsidR="007E734A">
        <w:t xml:space="preserve">Gelukkig is </w:t>
      </w:r>
      <w:r w:rsidR="00807D01">
        <w:t xml:space="preserve">het </w:t>
      </w:r>
      <w:r w:rsidR="007E734A">
        <w:t xml:space="preserve">ons </w:t>
      </w:r>
      <w:r w:rsidR="00807D01">
        <w:t xml:space="preserve">gelukt </w:t>
      </w:r>
      <w:r w:rsidR="00C93CB3">
        <w:t>om</w:t>
      </w:r>
      <w:r w:rsidR="007E734A">
        <w:t xml:space="preserve"> voor de belangrijkste zaken </w:t>
      </w:r>
      <w:r w:rsidR="00C93CB3">
        <w:t xml:space="preserve">het team te </w:t>
      </w:r>
      <w:r w:rsidR="00B37346">
        <w:t xml:space="preserve">blijven </w:t>
      </w:r>
      <w:r w:rsidR="00C93CB3">
        <w:t>ondersteunen.</w:t>
      </w:r>
    </w:p>
    <w:p w14:paraId="7045C651" w14:textId="7A08FA11" w:rsidR="0011023C" w:rsidRPr="00BE3592" w:rsidRDefault="00896890" w:rsidP="00BE3592">
      <w:pPr>
        <w:pStyle w:val="Kop6"/>
      </w:pPr>
      <w:r w:rsidRPr="00BE3592">
        <w:t>3.</w:t>
      </w:r>
      <w:r w:rsidR="003C1B10" w:rsidRPr="00BE3592">
        <w:t>8</w:t>
      </w:r>
      <w:r w:rsidRPr="00BE3592">
        <w:t xml:space="preserve"> </w:t>
      </w:r>
      <w:r w:rsidR="00D805AE" w:rsidRPr="00BE3592">
        <w:t>Vanwege de corona</w:t>
      </w:r>
      <w:r w:rsidR="006F7363">
        <w:t xml:space="preserve"> is er geen Uganda reis geweest</w:t>
      </w:r>
      <w:r w:rsidR="006F7363" w:rsidRPr="00BE3592">
        <w:t xml:space="preserve"> </w:t>
      </w:r>
    </w:p>
    <w:p w14:paraId="6F9A0332" w14:textId="3C06C8A8" w:rsidR="00533965" w:rsidRDefault="00041414" w:rsidP="007E734A">
      <w:pPr>
        <w:pStyle w:val="Lijstalinea"/>
      </w:pPr>
      <w:r>
        <w:t>Hopelijk kan iedereen</w:t>
      </w:r>
      <w:r w:rsidR="006F7363">
        <w:t xml:space="preserve">, </w:t>
      </w:r>
      <w:r>
        <w:t>die zich</w:t>
      </w:r>
      <w:r w:rsidR="00606D87">
        <w:t xml:space="preserve"> al</w:t>
      </w:r>
      <w:r>
        <w:t xml:space="preserve"> had ingeschreven</w:t>
      </w:r>
      <w:r w:rsidR="006F7363">
        <w:t>, in 202</w:t>
      </w:r>
      <w:r w:rsidR="00ED33AD">
        <w:t>2</w:t>
      </w:r>
      <w:r w:rsidR="006F7363">
        <w:t xml:space="preserve"> mee op </w:t>
      </w:r>
      <w:r w:rsidR="002870DA">
        <w:t>onze groeps</w:t>
      </w:r>
      <w:r w:rsidR="006F7363">
        <w:t>reis</w:t>
      </w:r>
      <w:r w:rsidR="002870DA">
        <w:t>. We zullen</w:t>
      </w:r>
      <w:r w:rsidR="006F7363">
        <w:t xml:space="preserve"> onze projecten bezoeken om </w:t>
      </w:r>
      <w:r w:rsidR="001915C5">
        <w:t xml:space="preserve">zo </w:t>
      </w:r>
      <w:r w:rsidR="006F7363">
        <w:t>zelf getuigen te zijn wat de impact is van de spaargroepen</w:t>
      </w:r>
      <w:r w:rsidR="001915C5">
        <w:t xml:space="preserve"> en de </w:t>
      </w:r>
      <w:r w:rsidR="00484363">
        <w:t>andere projecten</w:t>
      </w:r>
      <w:r w:rsidR="00AE03B5">
        <w:t xml:space="preserve"> die wij hebben opgezet. Inmiddels hebben al 1</w:t>
      </w:r>
      <w:r w:rsidR="00B37346">
        <w:t>5</w:t>
      </w:r>
      <w:r w:rsidR="00AE03B5">
        <w:t xml:space="preserve"> deelnemers zich officieel aangemeld.</w:t>
      </w:r>
    </w:p>
    <w:p w14:paraId="62A90EC9" w14:textId="0919D18A" w:rsidR="00BC07B3" w:rsidRPr="00BC07B3" w:rsidRDefault="00BC07B3" w:rsidP="00BC07B3">
      <w:pPr>
        <w:keepNext/>
        <w:keepLines/>
        <w:spacing w:before="200" w:after="0"/>
        <w:outlineLvl w:val="5"/>
        <w:rPr>
          <w:rFonts w:asciiTheme="majorHAnsi" w:eastAsiaTheme="majorEastAsia" w:hAnsiTheme="majorHAnsi" w:cstheme="majorBidi"/>
          <w:i/>
          <w:iCs/>
          <w:color w:val="243F60" w:themeColor="accent1" w:themeShade="7F"/>
        </w:rPr>
      </w:pPr>
      <w:r w:rsidRPr="00BC07B3">
        <w:rPr>
          <w:rFonts w:asciiTheme="majorHAnsi" w:eastAsiaTheme="majorEastAsia" w:hAnsiTheme="majorHAnsi" w:cstheme="majorBidi"/>
          <w:i/>
          <w:iCs/>
          <w:color w:val="243F60" w:themeColor="accent1" w:themeShade="7F"/>
        </w:rPr>
        <w:t>3.</w:t>
      </w:r>
      <w:r w:rsidR="00B66645">
        <w:rPr>
          <w:rFonts w:asciiTheme="majorHAnsi" w:eastAsiaTheme="majorEastAsia" w:hAnsiTheme="majorHAnsi" w:cstheme="majorBidi"/>
          <w:i/>
          <w:iCs/>
          <w:color w:val="243F60" w:themeColor="accent1" w:themeShade="7F"/>
        </w:rPr>
        <w:t xml:space="preserve">9 </w:t>
      </w:r>
      <w:r w:rsidR="00B03851">
        <w:rPr>
          <w:rFonts w:asciiTheme="majorHAnsi" w:eastAsiaTheme="majorEastAsia" w:hAnsiTheme="majorHAnsi" w:cstheme="majorBidi"/>
          <w:i/>
          <w:iCs/>
          <w:color w:val="243F60" w:themeColor="accent1" w:themeShade="7F"/>
        </w:rPr>
        <w:t xml:space="preserve">Start kippen project in </w:t>
      </w:r>
      <w:proofErr w:type="spellStart"/>
      <w:r w:rsidR="00060327">
        <w:rPr>
          <w:rFonts w:asciiTheme="majorHAnsi" w:eastAsiaTheme="majorEastAsia" w:hAnsiTheme="majorHAnsi" w:cstheme="majorBidi"/>
          <w:i/>
          <w:iCs/>
          <w:color w:val="243F60" w:themeColor="accent1" w:themeShade="7F"/>
        </w:rPr>
        <w:t>Omoro</w:t>
      </w:r>
      <w:proofErr w:type="spellEnd"/>
      <w:r w:rsidR="00060327">
        <w:rPr>
          <w:rFonts w:asciiTheme="majorHAnsi" w:eastAsiaTheme="majorEastAsia" w:hAnsiTheme="majorHAnsi" w:cstheme="majorBidi"/>
          <w:i/>
          <w:iCs/>
          <w:color w:val="243F60" w:themeColor="accent1" w:themeShade="7F"/>
        </w:rPr>
        <w:t xml:space="preserve"> (</w:t>
      </w:r>
      <w:proofErr w:type="spellStart"/>
      <w:r w:rsidR="00060327">
        <w:rPr>
          <w:rFonts w:asciiTheme="majorHAnsi" w:eastAsiaTheme="majorEastAsia" w:hAnsiTheme="majorHAnsi" w:cstheme="majorBidi"/>
          <w:i/>
          <w:iCs/>
          <w:color w:val="243F60" w:themeColor="accent1" w:themeShade="7F"/>
        </w:rPr>
        <w:t>alebtong</w:t>
      </w:r>
      <w:proofErr w:type="spellEnd"/>
      <w:r w:rsidR="00060327">
        <w:rPr>
          <w:rFonts w:asciiTheme="majorHAnsi" w:eastAsiaTheme="majorEastAsia" w:hAnsiTheme="majorHAnsi" w:cstheme="majorBidi"/>
          <w:i/>
          <w:iCs/>
          <w:color w:val="243F60" w:themeColor="accent1" w:themeShade="7F"/>
        </w:rPr>
        <w:t xml:space="preserve"> district)</w:t>
      </w:r>
    </w:p>
    <w:p w14:paraId="288228C2" w14:textId="6F1A7415" w:rsidR="00FA4401" w:rsidRDefault="00E45D70" w:rsidP="00FA4401">
      <w:pPr>
        <w:pStyle w:val="Geenafstand"/>
        <w:ind w:left="708"/>
      </w:pPr>
      <w:r>
        <w:t xml:space="preserve">In samenwerking met de St. Give2Earn hebben </w:t>
      </w:r>
      <w:r w:rsidR="00D47DF4">
        <w:t>wij een kippen project opgezet. Deze bestaat uit een kippen schuur met 2 aparte ruimtes</w:t>
      </w:r>
      <w:r w:rsidR="00884C17">
        <w:t xml:space="preserve"> en een ruim afgezet buitengebied voor de kippen. Het doel is dat wij </w:t>
      </w:r>
      <w:r w:rsidR="00671D14">
        <w:t xml:space="preserve">inkomsten genereren voor de 3 spaargroepen in dit gebied </w:t>
      </w:r>
      <w:r w:rsidR="0085316C">
        <w:t>én dat de lokale bevolking de mogelijkheid krijg</w:t>
      </w:r>
      <w:r w:rsidR="00B62BE4">
        <w:t>t</w:t>
      </w:r>
      <w:r w:rsidR="0085316C">
        <w:t xml:space="preserve"> om </w:t>
      </w:r>
      <w:r w:rsidR="00400D93">
        <w:t>voor een betaalbare prijs af en toe een kip te kopen</w:t>
      </w:r>
      <w:r w:rsidR="002D62BE">
        <w:t xml:space="preserve">. </w:t>
      </w:r>
      <w:r w:rsidR="00FA4401">
        <w:t>Ook willen wij een donatie terug doen aan G2E op het moment dat wij winst gaan maken.</w:t>
      </w:r>
    </w:p>
    <w:p w14:paraId="4E40024E" w14:textId="37245827" w:rsidR="00985AE0" w:rsidRDefault="002D62BE" w:rsidP="00FA4401">
      <w:pPr>
        <w:ind w:left="708"/>
      </w:pPr>
      <w:r>
        <w:t xml:space="preserve">In december </w:t>
      </w:r>
      <w:r w:rsidR="0070708B">
        <w:t>hebben wi</w:t>
      </w:r>
      <w:r w:rsidR="009A2DB4">
        <w:t xml:space="preserve">j de deelnemers van 3 spaargroepen </w:t>
      </w:r>
      <w:r w:rsidR="00FA4401">
        <w:t xml:space="preserve">in dit gebied </w:t>
      </w:r>
      <w:r w:rsidR="009A2DB4">
        <w:t>een kip gegeven voor de kerst.</w:t>
      </w:r>
    </w:p>
    <w:p w14:paraId="0856A18B" w14:textId="5F79F799" w:rsidR="00E46131" w:rsidRDefault="00E46131" w:rsidP="00E46131">
      <w:r>
        <w:rPr>
          <w:noProof/>
        </w:rPr>
        <w:drawing>
          <wp:inline distT="0" distB="0" distL="0" distR="0" wp14:anchorId="54A94894" wp14:editId="1FF0A2EA">
            <wp:extent cx="2802467" cy="2101850"/>
            <wp:effectExtent l="0" t="0" r="444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32"/>
                    <a:stretch>
                      <a:fillRect/>
                    </a:stretch>
                  </pic:blipFill>
                  <pic:spPr>
                    <a:xfrm>
                      <a:off x="0" y="0"/>
                      <a:ext cx="2808848" cy="2106636"/>
                    </a:xfrm>
                    <a:prstGeom prst="rect">
                      <a:avLst/>
                    </a:prstGeom>
                  </pic:spPr>
                </pic:pic>
              </a:graphicData>
            </a:graphic>
          </wp:inline>
        </w:drawing>
      </w:r>
      <w:r>
        <w:rPr>
          <w:noProof/>
        </w:rPr>
        <w:drawing>
          <wp:inline distT="0" distB="0" distL="0" distR="0" wp14:anchorId="651C86EA" wp14:editId="73E0323F">
            <wp:extent cx="2806700" cy="2105025"/>
            <wp:effectExtent l="0" t="0" r="0" b="3175"/>
            <wp:docPr id="25" name="Afbeelding 25" descr="Afbeelding met tekst, grond,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grond, buiten, persoon&#10;&#10;Automatisch gegenereerde beschrijving"/>
                    <pic:cNvPicPr/>
                  </pic:nvPicPr>
                  <pic:blipFill>
                    <a:blip r:embed="rId33"/>
                    <a:stretch>
                      <a:fillRect/>
                    </a:stretch>
                  </pic:blipFill>
                  <pic:spPr>
                    <a:xfrm>
                      <a:off x="0" y="0"/>
                      <a:ext cx="2820331" cy="2115248"/>
                    </a:xfrm>
                    <a:prstGeom prst="rect">
                      <a:avLst/>
                    </a:prstGeom>
                  </pic:spPr>
                </pic:pic>
              </a:graphicData>
            </a:graphic>
          </wp:inline>
        </w:drawing>
      </w:r>
    </w:p>
    <w:p w14:paraId="53B2F9F9" w14:textId="77777777" w:rsidR="00E46131" w:rsidRDefault="00E46131" w:rsidP="00985AE0">
      <w:pPr>
        <w:keepNext/>
        <w:keepLines/>
        <w:spacing w:before="200" w:after="0"/>
        <w:outlineLvl w:val="5"/>
        <w:rPr>
          <w:rFonts w:asciiTheme="majorHAnsi" w:eastAsiaTheme="majorEastAsia" w:hAnsiTheme="majorHAnsi" w:cstheme="majorBidi"/>
          <w:i/>
          <w:iCs/>
          <w:color w:val="243F60" w:themeColor="accent1" w:themeShade="7F"/>
        </w:rPr>
      </w:pPr>
    </w:p>
    <w:p w14:paraId="5B2F0F7A" w14:textId="19F128B2" w:rsidR="00985AE0" w:rsidRPr="00985AE0" w:rsidRDefault="00985AE0" w:rsidP="00985AE0">
      <w:pPr>
        <w:keepNext/>
        <w:keepLines/>
        <w:spacing w:before="200" w:after="0"/>
        <w:outlineLvl w:val="5"/>
        <w:rPr>
          <w:rFonts w:asciiTheme="majorHAnsi" w:eastAsiaTheme="majorEastAsia" w:hAnsiTheme="majorHAnsi" w:cstheme="majorBidi"/>
          <w:i/>
          <w:iCs/>
          <w:color w:val="243F60" w:themeColor="accent1" w:themeShade="7F"/>
        </w:rPr>
      </w:pPr>
      <w:r w:rsidRPr="00985AE0">
        <w:rPr>
          <w:rFonts w:asciiTheme="majorHAnsi" w:eastAsiaTheme="majorEastAsia" w:hAnsiTheme="majorHAnsi" w:cstheme="majorBidi"/>
          <w:i/>
          <w:iCs/>
          <w:color w:val="243F60" w:themeColor="accent1" w:themeShade="7F"/>
        </w:rPr>
        <w:t>3.</w:t>
      </w:r>
      <w:r>
        <w:rPr>
          <w:rFonts w:asciiTheme="majorHAnsi" w:eastAsiaTheme="majorEastAsia" w:hAnsiTheme="majorHAnsi" w:cstheme="majorBidi"/>
          <w:i/>
          <w:iCs/>
          <w:color w:val="243F60" w:themeColor="accent1" w:themeShade="7F"/>
        </w:rPr>
        <w:t>10</w:t>
      </w:r>
      <w:r w:rsidRPr="00985AE0">
        <w:rPr>
          <w:rFonts w:asciiTheme="majorHAnsi" w:eastAsiaTheme="majorEastAsia" w:hAnsiTheme="majorHAnsi" w:cstheme="majorBidi"/>
          <w:i/>
          <w:iCs/>
          <w:color w:val="243F60" w:themeColor="accent1" w:themeShade="7F"/>
        </w:rPr>
        <w:t xml:space="preserve"> </w:t>
      </w:r>
      <w:r w:rsidR="000B1713">
        <w:rPr>
          <w:rFonts w:asciiTheme="majorHAnsi" w:eastAsiaTheme="majorEastAsia" w:hAnsiTheme="majorHAnsi" w:cstheme="majorBidi"/>
          <w:i/>
          <w:iCs/>
          <w:color w:val="243F60" w:themeColor="accent1" w:themeShade="7F"/>
        </w:rPr>
        <w:t xml:space="preserve">Start </w:t>
      </w:r>
      <w:proofErr w:type="spellStart"/>
      <w:r w:rsidR="000B1713">
        <w:rPr>
          <w:rFonts w:asciiTheme="majorHAnsi" w:eastAsiaTheme="majorEastAsia" w:hAnsiTheme="majorHAnsi" w:cstheme="majorBidi"/>
          <w:i/>
          <w:iCs/>
          <w:color w:val="243F60" w:themeColor="accent1" w:themeShade="7F"/>
        </w:rPr>
        <w:t>Grinder</w:t>
      </w:r>
      <w:proofErr w:type="spellEnd"/>
      <w:r w:rsidR="000B1713">
        <w:rPr>
          <w:rFonts w:asciiTheme="majorHAnsi" w:eastAsiaTheme="majorEastAsia" w:hAnsiTheme="majorHAnsi" w:cstheme="majorBidi"/>
          <w:i/>
          <w:iCs/>
          <w:color w:val="243F60" w:themeColor="accent1" w:themeShade="7F"/>
        </w:rPr>
        <w:t xml:space="preserve"> project in </w:t>
      </w:r>
      <w:proofErr w:type="spellStart"/>
      <w:r w:rsidR="000B1713">
        <w:rPr>
          <w:rFonts w:asciiTheme="majorHAnsi" w:eastAsiaTheme="majorEastAsia" w:hAnsiTheme="majorHAnsi" w:cstheme="majorBidi"/>
          <w:i/>
          <w:iCs/>
          <w:color w:val="243F60" w:themeColor="accent1" w:themeShade="7F"/>
        </w:rPr>
        <w:t>Omoro</w:t>
      </w:r>
      <w:proofErr w:type="spellEnd"/>
      <w:r w:rsidR="000B1713">
        <w:rPr>
          <w:rFonts w:asciiTheme="majorHAnsi" w:eastAsiaTheme="majorEastAsia" w:hAnsiTheme="majorHAnsi" w:cstheme="majorBidi"/>
          <w:i/>
          <w:iCs/>
          <w:color w:val="243F60" w:themeColor="accent1" w:themeShade="7F"/>
        </w:rPr>
        <w:t xml:space="preserve"> (</w:t>
      </w:r>
      <w:proofErr w:type="spellStart"/>
      <w:r w:rsidR="000B1713">
        <w:rPr>
          <w:rFonts w:asciiTheme="majorHAnsi" w:eastAsiaTheme="majorEastAsia" w:hAnsiTheme="majorHAnsi" w:cstheme="majorBidi"/>
          <w:i/>
          <w:iCs/>
          <w:color w:val="243F60" w:themeColor="accent1" w:themeShade="7F"/>
        </w:rPr>
        <w:t>alebtong</w:t>
      </w:r>
      <w:proofErr w:type="spellEnd"/>
      <w:r w:rsidR="000B1713">
        <w:rPr>
          <w:rFonts w:asciiTheme="majorHAnsi" w:eastAsiaTheme="majorEastAsia" w:hAnsiTheme="majorHAnsi" w:cstheme="majorBidi"/>
          <w:i/>
          <w:iCs/>
          <w:color w:val="243F60" w:themeColor="accent1" w:themeShade="7F"/>
        </w:rPr>
        <w:t xml:space="preserve"> district)</w:t>
      </w:r>
    </w:p>
    <w:p w14:paraId="49A507F5" w14:textId="7AF4A0C8" w:rsidR="00985AE0" w:rsidRDefault="00B37346" w:rsidP="00FA4401">
      <w:pPr>
        <w:ind w:left="708"/>
      </w:pPr>
      <w:r>
        <w:t>In samenwerking met St. Give2Earn hebben wij in hetzelfde gebied waar het kippen project is (</w:t>
      </w:r>
      <w:proofErr w:type="spellStart"/>
      <w:r>
        <w:t>Omoro</w:t>
      </w:r>
      <w:proofErr w:type="spellEnd"/>
      <w:r>
        <w:t>, Alebtong district)</w:t>
      </w:r>
      <w:r w:rsidR="000A0805">
        <w:t xml:space="preserve"> een </w:t>
      </w:r>
      <w:proofErr w:type="spellStart"/>
      <w:r w:rsidR="000A0805">
        <w:t>grinder</w:t>
      </w:r>
      <w:proofErr w:type="spellEnd"/>
      <w:r w:rsidR="000A0805">
        <w:t xml:space="preserve"> neergezet met een werkplaats</w:t>
      </w:r>
      <w:r w:rsidR="00FA4401">
        <w:t xml:space="preserve"> die afgesloten kan worden</w:t>
      </w:r>
      <w:r>
        <w:t>. H</w:t>
      </w:r>
      <w:r w:rsidR="000A0805">
        <w:t xml:space="preserve">iermee willen wij de lokale bevolking ondersteunen, zodat zij niet meer </w:t>
      </w:r>
      <w:r w:rsidR="00FA4401">
        <w:t>kilometers</w:t>
      </w:r>
      <w:r w:rsidR="000A0805">
        <w:t xml:space="preserve"> hoeven te lopen om bijvoorbeeld hun zakje</w:t>
      </w:r>
      <w:r>
        <w:t xml:space="preserve"> </w:t>
      </w:r>
      <w:r w:rsidR="000A0805">
        <w:t xml:space="preserve">mais te laten malen. Met dit project willen wij ook de lokale spaargroepen gaan ondersteunen en zorgt </w:t>
      </w:r>
      <w:r w:rsidR="004F00D7">
        <w:t>het restproduct weer voor aanvulling voor het eten van de kippen.</w:t>
      </w:r>
    </w:p>
    <w:p w14:paraId="15C90947" w14:textId="0F01D71F" w:rsidR="00E46131" w:rsidRDefault="00E46131" w:rsidP="00E46131">
      <w:r>
        <w:rPr>
          <w:noProof/>
        </w:rPr>
        <w:lastRenderedPageBreak/>
        <w:drawing>
          <wp:inline distT="0" distB="0" distL="0" distR="0" wp14:anchorId="6F819B1E" wp14:editId="2E053C90">
            <wp:extent cx="4039870" cy="3029903"/>
            <wp:effectExtent l="0" t="0" r="0" b="5715"/>
            <wp:docPr id="27" name="Afbeelding 27" descr="Afbeelding met vloer, persoo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vloer, persoon, gebouw&#10;&#10;Automatisch gegenereerde beschrijving"/>
                    <pic:cNvPicPr/>
                  </pic:nvPicPr>
                  <pic:blipFill>
                    <a:blip r:embed="rId34"/>
                    <a:stretch>
                      <a:fillRect/>
                    </a:stretch>
                  </pic:blipFill>
                  <pic:spPr>
                    <a:xfrm>
                      <a:off x="0" y="0"/>
                      <a:ext cx="4042390" cy="3031793"/>
                    </a:xfrm>
                    <a:prstGeom prst="rect">
                      <a:avLst/>
                    </a:prstGeom>
                  </pic:spPr>
                </pic:pic>
              </a:graphicData>
            </a:graphic>
          </wp:inline>
        </w:drawing>
      </w:r>
    </w:p>
    <w:p w14:paraId="54A67490" w14:textId="77777777" w:rsidR="00E46131" w:rsidRDefault="00E46131" w:rsidP="00E46131"/>
    <w:p w14:paraId="07F36D33" w14:textId="142C9FF9" w:rsidR="004F00D7" w:rsidRPr="004F00D7" w:rsidRDefault="008416CF" w:rsidP="00E46131">
      <w:pPr>
        <w:pStyle w:val="Kop6"/>
      </w:pPr>
      <w:r w:rsidRPr="00BE3592">
        <w:t>3</w:t>
      </w:r>
      <w:r w:rsidR="003C1B10" w:rsidRPr="00BE3592">
        <w:t>.</w:t>
      </w:r>
      <w:r w:rsidR="00F37EE0">
        <w:t>11</w:t>
      </w:r>
      <w:r w:rsidRPr="00BE3592">
        <w:t xml:space="preserve"> Behaalde resultaten</w:t>
      </w:r>
      <w:r w:rsidR="000A6282" w:rsidRPr="00BE3592">
        <w:t xml:space="preserve"> naar aanleiding van deze projecten</w:t>
      </w:r>
    </w:p>
    <w:p w14:paraId="0206DB35" w14:textId="6F7B6097" w:rsidR="00F935E0" w:rsidRDefault="00A21DEC" w:rsidP="006F2C05">
      <w:pPr>
        <w:pStyle w:val="Lijstalinea"/>
        <w:numPr>
          <w:ilvl w:val="0"/>
          <w:numId w:val="4"/>
        </w:numPr>
      </w:pPr>
      <w:r>
        <w:t>In het afgelopen jaar hebben wij een intensieve samenwerking opgezet met de St. Give2Earn. In 2022 zullen zij hun stichting officieel gaan introduceren in Nederland en in de rest van de wereld. Hun missie is dat zij een manier van doneren gaan</w:t>
      </w:r>
      <w:r w:rsidR="00C9613A">
        <w:t xml:space="preserve"> introduceren waarbij de donateur van het moment van geven zijn geld live kan blijven volgen en hier</w:t>
      </w:r>
      <w:r w:rsidR="00015E0F">
        <w:t>d</w:t>
      </w:r>
      <w:r w:rsidR="00C9613A">
        <w:t xml:space="preserve">oor </w:t>
      </w:r>
      <w:r w:rsidR="00015E0F">
        <w:t xml:space="preserve">zal </w:t>
      </w:r>
      <w:r w:rsidR="00C9613A">
        <w:t xml:space="preserve">gewerkt gaat worden met QR-codes in plaats van met cash geld. Tijdens hun introductie in 2022 zullen vele </w:t>
      </w:r>
      <w:r w:rsidR="00FA4401">
        <w:t>door</w:t>
      </w:r>
      <w:r w:rsidR="00C9613A">
        <w:t xml:space="preserve"> on</w:t>
      </w:r>
      <w:r w:rsidR="00FA4401">
        <w:t>s</w:t>
      </w:r>
      <w:r w:rsidR="00C9613A">
        <w:t xml:space="preserve"> opgezette projecten </w:t>
      </w:r>
      <w:r w:rsidR="00FA4401">
        <w:t xml:space="preserve">in Uganda </w:t>
      </w:r>
      <w:r w:rsidR="00C9613A">
        <w:t>als voorbeeld gaan dienen.</w:t>
      </w:r>
    </w:p>
    <w:p w14:paraId="6B3561E3" w14:textId="77777777" w:rsidR="005B74CB" w:rsidRDefault="005B74CB" w:rsidP="005B74CB">
      <w:pPr>
        <w:pStyle w:val="Lijstalinea"/>
      </w:pPr>
    </w:p>
    <w:p w14:paraId="0D74F378" w14:textId="674D1EEC" w:rsidR="00E46131" w:rsidRDefault="005B74CB" w:rsidP="005B74CB">
      <w:pPr>
        <w:pStyle w:val="Lijstalinea"/>
      </w:pPr>
      <w:r>
        <w:rPr>
          <w:noProof/>
        </w:rPr>
        <w:drawing>
          <wp:inline distT="0" distB="0" distL="0" distR="0" wp14:anchorId="35DADAE6" wp14:editId="0F70A51F">
            <wp:extent cx="2800350" cy="1866900"/>
            <wp:effectExtent l="0" t="0" r="6350" b="0"/>
            <wp:docPr id="28" name="Afbeelding 28" descr="Afbeelding met tekst, buiten, gro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buiten, grond, persoon&#10;&#10;Automatisch gegenereerde beschrijving"/>
                    <pic:cNvPicPr/>
                  </pic:nvPicPr>
                  <pic:blipFill>
                    <a:blip r:embed="rId35"/>
                    <a:stretch>
                      <a:fillRect/>
                    </a:stretch>
                  </pic:blipFill>
                  <pic:spPr>
                    <a:xfrm>
                      <a:off x="0" y="0"/>
                      <a:ext cx="2805152" cy="1870101"/>
                    </a:xfrm>
                    <a:prstGeom prst="rect">
                      <a:avLst/>
                    </a:prstGeom>
                  </pic:spPr>
                </pic:pic>
              </a:graphicData>
            </a:graphic>
          </wp:inline>
        </w:drawing>
      </w:r>
    </w:p>
    <w:p w14:paraId="14A844D7" w14:textId="77777777" w:rsidR="005B74CB" w:rsidRDefault="005B74CB" w:rsidP="005B74CB">
      <w:pPr>
        <w:pStyle w:val="Lijstalinea"/>
      </w:pPr>
    </w:p>
    <w:p w14:paraId="2F4AA928" w14:textId="61D49813" w:rsidR="006F2C05" w:rsidRDefault="00585CF4" w:rsidP="006F2C05">
      <w:pPr>
        <w:pStyle w:val="Lijstalinea"/>
        <w:numPr>
          <w:ilvl w:val="0"/>
          <w:numId w:val="4"/>
        </w:numPr>
      </w:pPr>
      <w:r>
        <w:t>In 20</w:t>
      </w:r>
      <w:r w:rsidR="007E734A">
        <w:t>2</w:t>
      </w:r>
      <w:r w:rsidR="00015E0F">
        <w:t>1</w:t>
      </w:r>
      <w:r>
        <w:t xml:space="preserve"> </w:t>
      </w:r>
      <w:r w:rsidR="00015E0F">
        <w:t>zijn</w:t>
      </w:r>
      <w:r>
        <w:t xml:space="preserve"> er </w:t>
      </w:r>
      <w:r w:rsidR="007E734A">
        <w:t>1</w:t>
      </w:r>
      <w:r w:rsidR="00015E0F">
        <w:t>0</w:t>
      </w:r>
      <w:r>
        <w:t xml:space="preserve"> nieuwe s</w:t>
      </w:r>
      <w:r w:rsidR="006F2C05">
        <w:t>paargroepen gestart</w:t>
      </w:r>
      <w:r w:rsidR="007E734A">
        <w:t xml:space="preserve"> </w:t>
      </w:r>
      <w:r w:rsidR="00015E0F">
        <w:t xml:space="preserve">in samenwerking met de Wilde Ganzen. Dit zijn dus 300 mannen en vrouwen. </w:t>
      </w:r>
      <w:r w:rsidR="006F2C05">
        <w:t xml:space="preserve"> Zij zijn onderdeel van een gezin </w:t>
      </w:r>
      <w:r w:rsidR="00CE14A7">
        <w:t>waarbinnen wij een positieve uitwerking</w:t>
      </w:r>
      <w:r w:rsidR="00E123F1">
        <w:t xml:space="preserve"> zien, z</w:t>
      </w:r>
      <w:r w:rsidR="006F2C05">
        <w:t>o kunnen wij stellen dat gemiddeld 150</w:t>
      </w:r>
      <w:r w:rsidR="00015E0F">
        <w:t>0</w:t>
      </w:r>
      <w:r w:rsidR="006F2C05">
        <w:t xml:space="preserve"> individuen voordeel hebben van dit project. </w:t>
      </w:r>
      <w:r w:rsidR="00D64FFD">
        <w:t xml:space="preserve">Deze groepen zijn pas eind van het jaar gevormd dus zij hebben nog weinig geld wat beschikbaar is om te lenen. Toch hebben al een </w:t>
      </w:r>
      <w:r w:rsidR="00D64FFD" w:rsidRPr="00D64FFD">
        <w:t xml:space="preserve">paar </w:t>
      </w:r>
      <w:r w:rsidR="006F2C05" w:rsidRPr="00D64FFD">
        <w:t>deelnemers</w:t>
      </w:r>
      <w:r w:rsidR="006F2C05">
        <w:t xml:space="preserve"> een eigen (kleine) onderneming gestart.</w:t>
      </w:r>
    </w:p>
    <w:p w14:paraId="497DAC80" w14:textId="1E8D1EA2" w:rsidR="00015E0F" w:rsidRDefault="00015E0F" w:rsidP="006F2C05">
      <w:pPr>
        <w:pStyle w:val="Lijstalinea"/>
        <w:numPr>
          <w:ilvl w:val="0"/>
          <w:numId w:val="4"/>
        </w:numPr>
      </w:pPr>
      <w:r>
        <w:t xml:space="preserve">In 2021 zijn er ook 9 spaargroepen gestart die gesteund worden door particulieren initiatieven. Dit zijn 270 mannen en vrouwen. Ook zij zijn onderdeel van een gezin waarbinnen wij een positieve uitwerking zien, zo kunnen wij stellen dat gemiddeld 1350 </w:t>
      </w:r>
      <w:r>
        <w:lastRenderedPageBreak/>
        <w:t xml:space="preserve">individuen voordeel hebben </w:t>
      </w:r>
      <w:r w:rsidRPr="00024C39">
        <w:t>van dit project</w:t>
      </w:r>
      <w:r w:rsidR="00621A7B" w:rsidRPr="00024C39">
        <w:t xml:space="preserve">. </w:t>
      </w:r>
      <w:r w:rsidR="00024C39" w:rsidRPr="00024C39">
        <w:t>85,5</w:t>
      </w:r>
      <w:r w:rsidR="00621A7B" w:rsidRPr="00024C39">
        <w:t>% van de</w:t>
      </w:r>
      <w:r w:rsidR="00621A7B">
        <w:t xml:space="preserve"> deelnemers zijn in het afgelopen jaar een eigen (kleine) onderneming gestart.</w:t>
      </w:r>
    </w:p>
    <w:p w14:paraId="4210B0B0" w14:textId="27140311" w:rsidR="006030DF" w:rsidRDefault="006030DF" w:rsidP="006030DF">
      <w:pPr>
        <w:pStyle w:val="Lijstalinea"/>
        <w:numPr>
          <w:ilvl w:val="0"/>
          <w:numId w:val="4"/>
        </w:numPr>
      </w:pPr>
      <w:r>
        <w:t xml:space="preserve">In januari’20 hebben 60 deelnemers van 2 groepen een geit in “bruikleen” gekregen. Iedereen heeft deze geit </w:t>
      </w:r>
      <w:r w:rsidR="005B7F3F">
        <w:t>nog!</w:t>
      </w:r>
      <w:r>
        <w:t xml:space="preserve"> </w:t>
      </w:r>
      <w:proofErr w:type="gramStart"/>
      <w:r>
        <w:t>en</w:t>
      </w:r>
      <w:proofErr w:type="gramEnd"/>
      <w:r>
        <w:t xml:space="preserve"> iedereen heeft inmiddels </w:t>
      </w:r>
      <w:r w:rsidR="00FA4401">
        <w:t>3</w:t>
      </w:r>
      <w:r>
        <w:t xml:space="preserve"> of sommige wel </w:t>
      </w:r>
      <w:r w:rsidR="00FA4401">
        <w:t>5</w:t>
      </w:r>
      <w:r>
        <w:t xml:space="preserve"> kleine geitjes erbij gekregen. Hierdoor neemt hun bezit toe, want voor een paar geiten kan je eventueel een koe kopen, of je kan een geit verkopen zodat je met de opbrengst je kind(eren) naar school kan </w:t>
      </w:r>
      <w:r w:rsidR="00A56BDB">
        <w:t>laten gaa</w:t>
      </w:r>
      <w:r w:rsidR="005B7F3F">
        <w:t>n</w:t>
      </w:r>
      <w:r>
        <w:t>, hierdoor ontstaat blijdschap -&gt; HOOP -&gt; krijgen positieve energie. Kortom hun kwaliteit van leven neemt toe. En hiermee zijn ze een voorbeeld voor anderen: verkoop niet gelijk je geit maar investeer in je toekomst.</w:t>
      </w:r>
    </w:p>
    <w:p w14:paraId="4904EA55" w14:textId="78EB101C" w:rsidR="006030DF" w:rsidRDefault="00024C39" w:rsidP="0022412D">
      <w:pPr>
        <w:ind w:firstLine="708"/>
      </w:pPr>
      <w:r>
        <w:rPr>
          <w:noProof/>
        </w:rPr>
        <w:drawing>
          <wp:inline distT="0" distB="0" distL="0" distR="0" wp14:anchorId="6CD5F988" wp14:editId="1211AA5C">
            <wp:extent cx="2533650" cy="1900238"/>
            <wp:effectExtent l="0" t="0" r="0" b="5080"/>
            <wp:docPr id="29" name="Afbeelding 29" descr="Afbeelding met gras, buiten, boom,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gras, buiten, boom, zoogdier&#10;&#10;Automatisch gegenereerde beschrijving"/>
                    <pic:cNvPicPr/>
                  </pic:nvPicPr>
                  <pic:blipFill>
                    <a:blip r:embed="rId36"/>
                    <a:stretch>
                      <a:fillRect/>
                    </a:stretch>
                  </pic:blipFill>
                  <pic:spPr>
                    <a:xfrm>
                      <a:off x="0" y="0"/>
                      <a:ext cx="2545264" cy="1908948"/>
                    </a:xfrm>
                    <a:prstGeom prst="rect">
                      <a:avLst/>
                    </a:prstGeom>
                  </pic:spPr>
                </pic:pic>
              </a:graphicData>
            </a:graphic>
          </wp:inline>
        </w:drawing>
      </w:r>
    </w:p>
    <w:p w14:paraId="3C2ABA99" w14:textId="77777777" w:rsidR="00A56BDB" w:rsidRDefault="00A56BDB" w:rsidP="00A56BDB">
      <w:pPr>
        <w:pStyle w:val="Geenafstand"/>
      </w:pPr>
    </w:p>
    <w:p w14:paraId="754FB0AA" w14:textId="4B3D822F" w:rsidR="005B7F3F" w:rsidRDefault="0061775E" w:rsidP="001744C2">
      <w:pPr>
        <w:pStyle w:val="Lijstalinea"/>
        <w:numPr>
          <w:ilvl w:val="0"/>
          <w:numId w:val="4"/>
        </w:numPr>
      </w:pPr>
      <w:r>
        <w:t>Groepen van 201</w:t>
      </w:r>
      <w:r w:rsidR="005B7F3F">
        <w:t>8</w:t>
      </w:r>
      <w:r w:rsidR="00621A7B">
        <w:t>,</w:t>
      </w:r>
      <w:r w:rsidR="005B7F3F">
        <w:t xml:space="preserve"> 2019</w:t>
      </w:r>
      <w:r w:rsidR="00621A7B">
        <w:t xml:space="preserve"> en 202</w:t>
      </w:r>
      <w:r w:rsidR="00FA4401">
        <w:t>0</w:t>
      </w:r>
      <w:r>
        <w:t xml:space="preserve">: </w:t>
      </w:r>
      <w:r w:rsidR="00B4023E">
        <w:t xml:space="preserve">In </w:t>
      </w:r>
      <w:r w:rsidR="005B7F3F">
        <w:t xml:space="preserve">de afgelopen </w:t>
      </w:r>
      <w:r w:rsidR="00FA4401">
        <w:t>4</w:t>
      </w:r>
      <w:r w:rsidR="005B7F3F">
        <w:t xml:space="preserve"> jaar</w:t>
      </w:r>
      <w:r w:rsidR="00B4023E">
        <w:t xml:space="preserve"> zijn er </w:t>
      </w:r>
      <w:r w:rsidR="005B7F3F">
        <w:t>1</w:t>
      </w:r>
      <w:r w:rsidR="00FA4401">
        <w:t>8</w:t>
      </w:r>
      <w:r w:rsidR="00B4023E">
        <w:t xml:space="preserve"> groepen gestart</w:t>
      </w:r>
      <w:r w:rsidR="00FA4401">
        <w:t>, hiervan zijn wij er in 2021</w:t>
      </w:r>
      <w:r w:rsidR="00B4023E">
        <w:t xml:space="preserve"> </w:t>
      </w:r>
      <w:r w:rsidR="00FA4401">
        <w:t>nog 11 blijven begeleiden</w:t>
      </w:r>
      <w:r w:rsidR="005B7F3F">
        <w:t xml:space="preserve"> (soms beperkt vanwege de corona)</w:t>
      </w:r>
      <w:r w:rsidR="00B4023E">
        <w:t xml:space="preserve">. In totaal </w:t>
      </w:r>
      <w:r w:rsidR="00FA4401">
        <w:t>330</w:t>
      </w:r>
      <w:r>
        <w:t xml:space="preserve"> mannen en vrouwen waarbij wij gemiddeld </w:t>
      </w:r>
      <w:r w:rsidR="00FA4401">
        <w:t>16</w:t>
      </w:r>
      <w:r w:rsidR="005B7F3F">
        <w:t>5</w:t>
      </w:r>
      <w:r>
        <w:t xml:space="preserve">0 individuen zien die erbij betrokken zijn </w:t>
      </w:r>
      <w:r w:rsidR="00892CF0">
        <w:t>(partner</w:t>
      </w:r>
      <w:r w:rsidR="006D4207">
        <w:t>s</w:t>
      </w:r>
      <w:r w:rsidR="00892CF0">
        <w:t xml:space="preserve"> en de kinderen)</w:t>
      </w:r>
      <w:r>
        <w:t xml:space="preserve">. </w:t>
      </w:r>
      <w:r w:rsidR="005B7F3F">
        <w:t xml:space="preserve">Van alle </w:t>
      </w:r>
      <w:r w:rsidR="00FA4401">
        <w:t>30</w:t>
      </w:r>
      <w:r w:rsidR="005B7F3F">
        <w:t xml:space="preserve"> </w:t>
      </w:r>
      <w:r w:rsidR="005B7F3F" w:rsidRPr="0063570B">
        <w:t xml:space="preserve">deelnemers uit 2018 heeft nu </w:t>
      </w:r>
      <w:r w:rsidR="0022412D" w:rsidRPr="0063570B">
        <w:t>89</w:t>
      </w:r>
      <w:r w:rsidR="005B7F3F" w:rsidRPr="0063570B">
        <w:t xml:space="preserve">% </w:t>
      </w:r>
      <w:r w:rsidR="006D4207" w:rsidRPr="0063570B">
        <w:t xml:space="preserve">een eigen inkomen en van alle </w:t>
      </w:r>
      <w:r w:rsidR="00FA4401" w:rsidRPr="0063570B">
        <w:t>270</w:t>
      </w:r>
      <w:r w:rsidR="006D4207" w:rsidRPr="0063570B">
        <w:t xml:space="preserve"> deelnemers uit 2019 heeft nu</w:t>
      </w:r>
      <w:r w:rsidR="0022412D" w:rsidRPr="0063570B">
        <w:t xml:space="preserve"> 91</w:t>
      </w:r>
      <w:r w:rsidR="006D4207" w:rsidRPr="0063570B">
        <w:t>% een eigen inkomen</w:t>
      </w:r>
      <w:r w:rsidR="00FA4401" w:rsidRPr="0063570B">
        <w:t xml:space="preserve"> en van alle 30 deelnemers uit 2020 heeft nu </w:t>
      </w:r>
      <w:r w:rsidR="0022412D" w:rsidRPr="0063570B">
        <w:t>95</w:t>
      </w:r>
      <w:r w:rsidR="00FA4401" w:rsidRPr="0063570B">
        <w:t xml:space="preserve">% een eigen </w:t>
      </w:r>
      <w:proofErr w:type="gramStart"/>
      <w:r w:rsidR="00FA4401" w:rsidRPr="0063570B">
        <w:t>inkomen.</w:t>
      </w:r>
      <w:r w:rsidRPr="0063570B">
        <w:t>.</w:t>
      </w:r>
      <w:proofErr w:type="gramEnd"/>
      <w:r w:rsidRPr="0063570B">
        <w:t xml:space="preserve"> Gemiddeld zien wij dat </w:t>
      </w:r>
      <w:r w:rsidR="005B7F3F" w:rsidRPr="0063570B">
        <w:t xml:space="preserve">de groepen afgelopen </w:t>
      </w:r>
      <w:r w:rsidR="0022412D" w:rsidRPr="0063570B">
        <w:t xml:space="preserve">2 </w:t>
      </w:r>
      <w:r w:rsidR="005B7F3F" w:rsidRPr="0063570B">
        <w:t>jaar</w:t>
      </w:r>
      <w:r w:rsidR="0022412D" w:rsidRPr="0063570B">
        <w:t xml:space="preserve">, vanwege beperkingen door </w:t>
      </w:r>
      <w:proofErr w:type="gramStart"/>
      <w:r w:rsidR="0022412D" w:rsidRPr="0063570B">
        <w:t xml:space="preserve">corona, </w:t>
      </w:r>
      <w:r w:rsidR="005B7F3F" w:rsidRPr="0063570B">
        <w:t xml:space="preserve"> minder</w:t>
      </w:r>
      <w:proofErr w:type="gramEnd"/>
      <w:r w:rsidR="005B7F3F" w:rsidRPr="0063570B">
        <w:t xml:space="preserve"> hebben kunnen sparen met elkaar</w:t>
      </w:r>
      <w:r w:rsidR="006D4207" w:rsidRPr="0063570B">
        <w:t xml:space="preserve"> </w:t>
      </w:r>
      <w:r w:rsidR="00A83CE2" w:rsidRPr="0063570B">
        <w:t>t.o.v.</w:t>
      </w:r>
      <w:r w:rsidR="006D4207" w:rsidRPr="0063570B">
        <w:t xml:space="preserve"> 2019</w:t>
      </w:r>
      <w:r w:rsidR="005B7F3F" w:rsidRPr="0063570B">
        <w:t>,</w:t>
      </w:r>
      <w:r w:rsidR="006D4207" w:rsidRPr="0063570B">
        <w:t xml:space="preserve"> het gemiddelde spaarbedrag lag dit jaar op </w:t>
      </w:r>
      <w:r w:rsidR="0063570B" w:rsidRPr="0063570B">
        <w:t xml:space="preserve">€ 487,- wat weer een verlaging was </w:t>
      </w:r>
      <w:proofErr w:type="spellStart"/>
      <w:r w:rsidR="0063570B" w:rsidRPr="0063570B">
        <w:t>tov</w:t>
      </w:r>
      <w:proofErr w:type="spellEnd"/>
      <w:r w:rsidR="0063570B" w:rsidRPr="0063570B">
        <w:t xml:space="preserve"> 2020 </w:t>
      </w:r>
      <w:r w:rsidR="006D4207" w:rsidRPr="0063570B">
        <w:t>€760,-.</w:t>
      </w:r>
      <w:r w:rsidR="005B7F3F" w:rsidRPr="0063570B">
        <w:t xml:space="preserve"> </w:t>
      </w:r>
      <w:r w:rsidR="006D4207" w:rsidRPr="0063570B">
        <w:t>Ook zien we dit jaar veel grotere</w:t>
      </w:r>
      <w:r w:rsidR="001744C2" w:rsidRPr="0063570B">
        <w:t xml:space="preserve"> </w:t>
      </w:r>
      <w:r w:rsidR="006D4207" w:rsidRPr="0063570B">
        <w:t>verschil</w:t>
      </w:r>
      <w:r w:rsidR="001744C2" w:rsidRPr="0063570B">
        <w:t>len</w:t>
      </w:r>
      <w:r w:rsidR="006D4207" w:rsidRPr="0063570B">
        <w:t xml:space="preserve"> </w:t>
      </w:r>
      <w:r w:rsidR="00A83CE2" w:rsidRPr="0063570B">
        <w:t xml:space="preserve">in het spaarbedrag </w:t>
      </w:r>
      <w:r w:rsidR="006D4207" w:rsidRPr="0063570B">
        <w:t>tussen de groepen onderling</w:t>
      </w:r>
      <w:r w:rsidR="001744C2" w:rsidRPr="0063570B">
        <w:t>, van €</w:t>
      </w:r>
      <w:r w:rsidR="0063570B" w:rsidRPr="0063570B">
        <w:t>160</w:t>
      </w:r>
      <w:r w:rsidR="001744C2" w:rsidRPr="0063570B">
        <w:t>,- tot €</w:t>
      </w:r>
      <w:r w:rsidR="0063570B" w:rsidRPr="0063570B">
        <w:t>1715</w:t>
      </w:r>
      <w:r w:rsidR="001744C2" w:rsidRPr="0063570B">
        <w:t>,-. Allemaal als gevolg van de corona, sommige gebieden durfde men minder bij elkaar te komen dan in andere gebieden.</w:t>
      </w:r>
      <w:r w:rsidR="006D4207">
        <w:t xml:space="preserve"> </w:t>
      </w:r>
    </w:p>
    <w:p w14:paraId="1CC25CCE" w14:textId="5EA0D306" w:rsidR="000F5577" w:rsidRDefault="001744C2" w:rsidP="00E838CC">
      <w:pPr>
        <w:pStyle w:val="Lijstalinea"/>
        <w:numPr>
          <w:ilvl w:val="0"/>
          <w:numId w:val="4"/>
        </w:numPr>
      </w:pPr>
      <w:r>
        <w:t xml:space="preserve">Bijna alle acties die </w:t>
      </w:r>
      <w:r w:rsidR="00FA4401">
        <w:t>wij weer voorzichtig zijn gaan plannen</w:t>
      </w:r>
      <w:r w:rsidR="0063570B">
        <w:t>,</w:t>
      </w:r>
      <w:r w:rsidR="00FA4401">
        <w:t xml:space="preserve"> </w:t>
      </w:r>
      <w:r>
        <w:t xml:space="preserve">moesten </w:t>
      </w:r>
      <w:r w:rsidR="00FA4401">
        <w:t xml:space="preserve">helaas weer </w:t>
      </w:r>
      <w:r>
        <w:t xml:space="preserve">geannuleerd worden. </w:t>
      </w:r>
      <w:r w:rsidR="00FA4401">
        <w:t>De jaarlijkse oliebollen</w:t>
      </w:r>
      <w:r w:rsidR="00C14FB1">
        <w:t xml:space="preserve"> verkoop op 30 en 31 december in Hasselt</w:t>
      </w:r>
      <w:r>
        <w:t xml:space="preserve"> waarbij </w:t>
      </w:r>
      <w:r w:rsidR="00FA4401">
        <w:t xml:space="preserve">ook dit jaar </w:t>
      </w:r>
      <w:r>
        <w:t>niet op de kraam gebakken mocht worden</w:t>
      </w:r>
      <w:r w:rsidR="00FA4401">
        <w:t>, is wel door kunnen gaan</w:t>
      </w:r>
      <w:r w:rsidR="0063570B">
        <w:t>,</w:t>
      </w:r>
      <w:r w:rsidR="00FA4401">
        <w:t xml:space="preserve"> omdat wij </w:t>
      </w:r>
      <w:r>
        <w:t xml:space="preserve">de oliebollen </w:t>
      </w:r>
      <w:r w:rsidR="00FA4401">
        <w:t xml:space="preserve">hebben </w:t>
      </w:r>
      <w:r>
        <w:t>ingekocht bij bakker Blom uit Hasselt</w:t>
      </w:r>
      <w:r w:rsidR="00C14FB1">
        <w:t xml:space="preserve">. </w:t>
      </w:r>
    </w:p>
    <w:p w14:paraId="09776CC1" w14:textId="770F8660" w:rsidR="00F879DA" w:rsidRDefault="00FA4401" w:rsidP="00FA4401">
      <w:pPr>
        <w:pStyle w:val="Lijstalinea"/>
        <w:numPr>
          <w:ilvl w:val="0"/>
          <w:numId w:val="4"/>
        </w:numPr>
      </w:pPr>
      <w:r>
        <w:t xml:space="preserve">Van elke 13 spaargroepen is 1 vertegenwoordiger getraind in </w:t>
      </w:r>
      <w:proofErr w:type="spellStart"/>
      <w:r>
        <w:t>Syntropic-Agroforestry</w:t>
      </w:r>
      <w:proofErr w:type="spellEnd"/>
      <w:r>
        <w:t>. Zij hebben het concept met de groep kunnen delen in hun eigen oefenplot. Alle groepen hebben kunnen oogsten uit dit voedselbos. Helaas heeft het begin van de droge periode wel schade aangericht en zijn er ook andere aspecten die wij in deze fase hebben geleerd.</w:t>
      </w:r>
    </w:p>
    <w:p w14:paraId="45ADD259" w14:textId="67FF5FF1" w:rsidR="00E354F5" w:rsidRDefault="00274270" w:rsidP="000F5577">
      <w:pPr>
        <w:pStyle w:val="Lijstalinea"/>
        <w:numPr>
          <w:ilvl w:val="0"/>
          <w:numId w:val="4"/>
        </w:numPr>
      </w:pPr>
      <w:r>
        <w:t>Alle</w:t>
      </w:r>
      <w:r w:rsidR="00E354F5">
        <w:t xml:space="preserve"> meeste financiële verplichtingen voor onze NGO in Uganda hebben wij kunnen voldoen, zoals onder andere de salarissen van </w:t>
      </w:r>
      <w:r w:rsidR="00FA4401">
        <w:t>in het begin</w:t>
      </w:r>
      <w:r w:rsidR="00E354F5">
        <w:t xml:space="preserve"> 3 lokale medewerkers</w:t>
      </w:r>
      <w:r w:rsidR="00FA4401">
        <w:t xml:space="preserve"> en aan het eind van het jaar 4 lokale medewerkers</w:t>
      </w:r>
      <w:r w:rsidR="00E354F5">
        <w:t xml:space="preserve">, </w:t>
      </w:r>
      <w:r w:rsidR="00FA4401">
        <w:t xml:space="preserve">de </w:t>
      </w:r>
      <w:r w:rsidR="00E354F5">
        <w:t xml:space="preserve">transportkosten (benzine en onderhoud van de 2 </w:t>
      </w:r>
      <w:r w:rsidR="00FA4401">
        <w:t>oude motorbikes en ook de 2 nieuwe motorbikes die wij eind 2021 hebben mogen ontvangen</w:t>
      </w:r>
      <w:r w:rsidR="00E354F5">
        <w:t xml:space="preserve">) en </w:t>
      </w:r>
      <w:r w:rsidR="00FA4401">
        <w:t xml:space="preserve">ook de </w:t>
      </w:r>
      <w:r w:rsidR="00E354F5">
        <w:t xml:space="preserve">huur van het kantoor. Zo hebben </w:t>
      </w:r>
      <w:r w:rsidR="0063570B">
        <w:t>alle</w:t>
      </w:r>
      <w:r w:rsidR="00E354F5">
        <w:t xml:space="preserve"> medewerkers ook hun gezinnen kunnen blijven onderhouden en konden de werkzaamheden zoveel mogelijk doorgaan.</w:t>
      </w:r>
    </w:p>
    <w:p w14:paraId="0F034B05" w14:textId="59F398F9" w:rsidR="000F5577" w:rsidRDefault="000F5577" w:rsidP="00E354F5">
      <w:pPr>
        <w:pStyle w:val="Lijstalinea"/>
      </w:pPr>
    </w:p>
    <w:p w14:paraId="0A03589F" w14:textId="2F0A214C" w:rsidR="0017271F" w:rsidRDefault="00224DBF" w:rsidP="0017271F">
      <w:r>
        <w:lastRenderedPageBreak/>
        <w:t xml:space="preserve">Behaalde resultaten door het opzetten van </w:t>
      </w:r>
      <w:r w:rsidR="00F741AD">
        <w:t>onze</w:t>
      </w:r>
      <w:r>
        <w:t xml:space="preserve"> spaargroepen</w:t>
      </w:r>
      <w:r w:rsidR="00041414">
        <w:t xml:space="preserve"> (vanaf 2018)</w:t>
      </w:r>
      <w:r w:rsidR="00F741AD">
        <w:t xml:space="preserve"> in het algemeen</w:t>
      </w:r>
      <w:r w:rsidR="005B1180">
        <w:t>, wij zien en krijgen dit ook via de lokale overheid bevestigd, dat:</w:t>
      </w:r>
    </w:p>
    <w:p w14:paraId="48C4BE79" w14:textId="7C95E59E" w:rsidR="004C353B" w:rsidRDefault="00EB29CD" w:rsidP="00F741AD">
      <w:pPr>
        <w:pStyle w:val="Lijstalinea"/>
        <w:numPr>
          <w:ilvl w:val="0"/>
          <w:numId w:val="4"/>
        </w:numPr>
      </w:pPr>
      <w:r>
        <w:t xml:space="preserve">Van alle </w:t>
      </w:r>
      <w:r w:rsidR="0063570B">
        <w:t>inmiddels 37</w:t>
      </w:r>
      <w:r>
        <w:t xml:space="preserve"> groepen (</w:t>
      </w:r>
      <w:r w:rsidR="007857A6">
        <w:t>1110</w:t>
      </w:r>
      <w:r>
        <w:t xml:space="preserve"> deelnemers) </w:t>
      </w:r>
      <w:r w:rsidR="00F741AD">
        <w:t>meer dan 8</w:t>
      </w:r>
      <w:r w:rsidR="007857A6">
        <w:t>5</w:t>
      </w:r>
      <w:r w:rsidR="00F741AD">
        <w:t xml:space="preserve">% </w:t>
      </w:r>
      <w:r w:rsidR="00645131">
        <w:t xml:space="preserve">inkomsten </w:t>
      </w:r>
      <w:r w:rsidR="00F741AD">
        <w:t xml:space="preserve">heeft </w:t>
      </w:r>
      <w:r w:rsidR="00645131">
        <w:t>uit een eigen onderneming</w:t>
      </w:r>
      <w:r w:rsidR="00F741AD">
        <w:t>. Deze hebben ze op kunnen zetten omdat ze geld konden lenen via de spaargroep.</w:t>
      </w:r>
      <w:r w:rsidR="00645131">
        <w:t xml:space="preserve"> </w:t>
      </w:r>
    </w:p>
    <w:p w14:paraId="332F8CEB" w14:textId="507463C4" w:rsidR="00721D72" w:rsidRDefault="001D4C25" w:rsidP="005B1180">
      <w:pPr>
        <w:pStyle w:val="Lijstalinea"/>
        <w:numPr>
          <w:ilvl w:val="0"/>
          <w:numId w:val="4"/>
        </w:numPr>
      </w:pPr>
      <w:r>
        <w:t>Men</w:t>
      </w:r>
      <w:r w:rsidR="007857A6">
        <w:t>, ondanks de beperkingen door corona, men nog steeds</w:t>
      </w:r>
      <w:r>
        <w:t xml:space="preserve"> in de primaire levensbehoeften kan voorzien</w:t>
      </w:r>
      <w:r w:rsidR="007857A6">
        <w:t>, al is het wel steeds moeilijker geworden</w:t>
      </w:r>
      <w:r w:rsidR="00FC7CCF">
        <w:t>: in ieder geval is er 1x per dag eten</w:t>
      </w:r>
    </w:p>
    <w:p w14:paraId="51F73A63" w14:textId="1C5E5F55" w:rsidR="00721D72" w:rsidRDefault="00721D72" w:rsidP="005B1180">
      <w:pPr>
        <w:pStyle w:val="Lijstalinea"/>
        <w:numPr>
          <w:ilvl w:val="0"/>
          <w:numId w:val="4"/>
        </w:numPr>
      </w:pPr>
      <w:r>
        <w:t>Toename van hun eigenwaarde</w:t>
      </w:r>
    </w:p>
    <w:p w14:paraId="7ADF04B1" w14:textId="55E4B3AF" w:rsidR="00D33FE0" w:rsidRDefault="00D33FE0" w:rsidP="005B1180">
      <w:pPr>
        <w:pStyle w:val="Lijstalinea"/>
        <w:numPr>
          <w:ilvl w:val="0"/>
          <w:numId w:val="4"/>
        </w:numPr>
      </w:pPr>
      <w:r>
        <w:t>Afname van huiselijk geweld</w:t>
      </w:r>
      <w:r w:rsidR="007857A6">
        <w:t>, wat tijdens de corona juist binnen andere gezinnen enorm is gestegen</w:t>
      </w:r>
    </w:p>
    <w:p w14:paraId="19EB793A" w14:textId="35E0E7B1" w:rsidR="005B1180" w:rsidRDefault="00D33FE0" w:rsidP="005B1180">
      <w:pPr>
        <w:pStyle w:val="Lijstalinea"/>
        <w:numPr>
          <w:ilvl w:val="0"/>
          <w:numId w:val="4"/>
        </w:numPr>
      </w:pPr>
      <w:r>
        <w:t>Afname van geweld binnen de gemeenschap</w:t>
      </w:r>
    </w:p>
    <w:p w14:paraId="4F3B932C" w14:textId="16980E03" w:rsidR="002F65FF" w:rsidRDefault="002F65FF" w:rsidP="007857A6">
      <w:pPr>
        <w:pStyle w:val="Lijstalinea"/>
        <w:numPr>
          <w:ilvl w:val="0"/>
          <w:numId w:val="4"/>
        </w:numPr>
      </w:pPr>
      <w:r>
        <w:t>Afname van het aantal gevallen van zelfmoord</w:t>
      </w:r>
    </w:p>
    <w:p w14:paraId="47399301" w14:textId="6FE69C46" w:rsidR="001E4077" w:rsidRDefault="00322166" w:rsidP="00F741AD">
      <w:pPr>
        <w:pStyle w:val="Lijstalinea"/>
        <w:numPr>
          <w:ilvl w:val="0"/>
          <w:numId w:val="4"/>
        </w:numPr>
      </w:pPr>
      <w:r>
        <w:t xml:space="preserve">Bij </w:t>
      </w:r>
      <w:r w:rsidR="004B0F24">
        <w:t xml:space="preserve">(ernstige) </w:t>
      </w:r>
      <w:r>
        <w:t xml:space="preserve">medische klachten kan men lenen uit de pot, hierdoor zijn al vele levens gered omdat </w:t>
      </w:r>
      <w:r w:rsidR="00477A34">
        <w:t>er medische zorg gegeven kon worden</w:t>
      </w:r>
    </w:p>
    <w:p w14:paraId="2FAD81AC" w14:textId="231ABA4D" w:rsidR="00F614E4" w:rsidRDefault="00F614E4" w:rsidP="005B1180">
      <w:pPr>
        <w:pStyle w:val="Lijstalinea"/>
        <w:numPr>
          <w:ilvl w:val="0"/>
          <w:numId w:val="4"/>
        </w:numPr>
      </w:pPr>
      <w:r>
        <w:t>Het horen bij een groep heeft een enorme positieve impact</w:t>
      </w:r>
      <w:r w:rsidR="00F741AD">
        <w:t xml:space="preserve"> -&gt; zeker nu in tijden van corona. Het verwerken van oorlogstrauma’s met elkaar </w:t>
      </w:r>
      <w:r w:rsidR="007857A6">
        <w:t>is</w:t>
      </w:r>
      <w:r w:rsidR="00F741AD">
        <w:t xml:space="preserve"> in </w:t>
      </w:r>
      <w:r w:rsidR="007857A6">
        <w:t xml:space="preserve">de loop van </w:t>
      </w:r>
      <w:r w:rsidR="00F741AD">
        <w:t>202</w:t>
      </w:r>
      <w:r w:rsidR="007857A6">
        <w:t>1</w:t>
      </w:r>
      <w:r w:rsidR="00F741AD">
        <w:t xml:space="preserve"> </w:t>
      </w:r>
      <w:r w:rsidR="007857A6">
        <w:t>weer begonnen</w:t>
      </w:r>
      <w:r w:rsidR="00F741AD">
        <w:t>.</w:t>
      </w:r>
    </w:p>
    <w:p w14:paraId="5EBE8F01" w14:textId="58A28F45" w:rsidR="00E1681E" w:rsidRDefault="004B4EC1" w:rsidP="00041414">
      <w:pPr>
        <w:pStyle w:val="Lijstalinea"/>
        <w:numPr>
          <w:ilvl w:val="0"/>
          <w:numId w:val="4"/>
        </w:numPr>
      </w:pPr>
      <w:r>
        <w:t xml:space="preserve">Ze geven zelf aan dat ze weer HOOP </w:t>
      </w:r>
      <w:r w:rsidR="007857A6">
        <w:t xml:space="preserve">en blijdschap </w:t>
      </w:r>
      <w:r>
        <w:t>krijgen in hun leven</w:t>
      </w:r>
    </w:p>
    <w:p w14:paraId="4FB9F2A3" w14:textId="17308D08" w:rsidR="00041414" w:rsidRPr="00BE3592" w:rsidRDefault="00041414" w:rsidP="00BE3592">
      <w:pPr>
        <w:pStyle w:val="Kop6"/>
      </w:pPr>
      <w:r w:rsidRPr="00BE3592">
        <w:t>3.1</w:t>
      </w:r>
      <w:r w:rsidR="00F37EE0">
        <w:t>2</w:t>
      </w:r>
      <w:r w:rsidRPr="00BE3592">
        <w:t xml:space="preserve"> Lange termijn resultaten naar aanleiding van de projecten uit 201</w:t>
      </w:r>
      <w:r w:rsidR="007857A6">
        <w:t>9</w:t>
      </w:r>
      <w:r w:rsidR="004A1E4C">
        <w:t>-202</w:t>
      </w:r>
      <w:r w:rsidR="00B31D23">
        <w:t>0</w:t>
      </w:r>
    </w:p>
    <w:p w14:paraId="63A6B1AA" w14:textId="77777777" w:rsidR="007E734A" w:rsidRPr="007E734A" w:rsidRDefault="007E734A" w:rsidP="007E734A"/>
    <w:p w14:paraId="03BFC55C" w14:textId="4E31E26B" w:rsidR="00473860" w:rsidRDefault="00041414" w:rsidP="007857A6">
      <w:pPr>
        <w:pStyle w:val="Lijstalinea"/>
        <w:numPr>
          <w:ilvl w:val="0"/>
          <w:numId w:val="4"/>
        </w:numPr>
      </w:pPr>
      <w:r w:rsidRPr="00084567">
        <w:t xml:space="preserve">Aantal leerlingen op basisschool </w:t>
      </w:r>
      <w:proofErr w:type="spellStart"/>
      <w:r w:rsidRPr="00084567">
        <w:t>ogoro</w:t>
      </w:r>
      <w:proofErr w:type="spellEnd"/>
      <w:r w:rsidRPr="00084567">
        <w:t xml:space="preserve"> p/s</w:t>
      </w:r>
      <w:r w:rsidR="009D6AD8" w:rsidRPr="00084567">
        <w:tab/>
      </w:r>
      <w:r w:rsidR="00FA3265">
        <w:t xml:space="preserve">Helaas </w:t>
      </w:r>
      <w:r w:rsidR="003573BC">
        <w:t>waren</w:t>
      </w:r>
      <w:r w:rsidR="00FA3265">
        <w:t xml:space="preserve"> de afgelopen 2 jaar alle scholen in Uganda ge</w:t>
      </w:r>
      <w:r w:rsidR="00820E08">
        <w:t xml:space="preserve">sloten vanwege de Corona. </w:t>
      </w:r>
      <w:r w:rsidR="003A6B23">
        <w:t>Het deel wat gerenoveerd is, is nog steeds in zeer goede staat. Januari</w:t>
      </w:r>
      <w:r w:rsidR="00812EBF">
        <w:t xml:space="preserve">’22 zullen de scholen weer </w:t>
      </w:r>
      <w:r w:rsidR="00FA4401">
        <w:t>opengaan</w:t>
      </w:r>
      <w:r w:rsidR="00812EBF">
        <w:t>.</w:t>
      </w:r>
    </w:p>
    <w:p w14:paraId="1BE047CF" w14:textId="77777777" w:rsidR="003A514B" w:rsidRPr="00473860" w:rsidRDefault="003A514B" w:rsidP="00473860"/>
    <w:p w14:paraId="14E021B5" w14:textId="0438DFF9" w:rsidR="006F7363" w:rsidRDefault="006F7363" w:rsidP="00BE3592">
      <w:pPr>
        <w:pStyle w:val="Kop5"/>
      </w:pPr>
      <w:r>
        <w:t>4</w:t>
      </w:r>
      <w:r w:rsidR="009E195F" w:rsidRPr="00BE3592">
        <w:t xml:space="preserve"> Voorlichting </w:t>
      </w:r>
    </w:p>
    <w:p w14:paraId="5BA0EB22" w14:textId="078E96B9" w:rsidR="00AD1516" w:rsidRPr="00BE3592" w:rsidRDefault="006F7363" w:rsidP="006F7363">
      <w:pPr>
        <w:pStyle w:val="Kop6"/>
      </w:pPr>
      <w:r>
        <w:t>4.1 F</w:t>
      </w:r>
      <w:r w:rsidR="009E195F" w:rsidRPr="00BE3592">
        <w:t>ondsenwerving</w:t>
      </w:r>
    </w:p>
    <w:p w14:paraId="04ED9BBB" w14:textId="45069DFB" w:rsidR="003C42BD" w:rsidRDefault="003D6F8E" w:rsidP="00AD1516">
      <w:r>
        <w:t xml:space="preserve">Om voldoende inkomsten te werven voor </w:t>
      </w:r>
      <w:r w:rsidR="006E001E">
        <w:t>onze projecten en om draagvlak te creëren voor toekomstige projecten, hebben wij</w:t>
      </w:r>
      <w:r w:rsidR="00431011">
        <w:t xml:space="preserve"> verschillende acties </w:t>
      </w:r>
      <w:r w:rsidR="003C42BD">
        <w:t xml:space="preserve">nodig, helaas werden </w:t>
      </w:r>
      <w:r w:rsidR="00FC6392">
        <w:t xml:space="preserve">na 2020 </w:t>
      </w:r>
      <w:r w:rsidR="001F30E0">
        <w:t>ook in 2021</w:t>
      </w:r>
      <w:r w:rsidR="00000984">
        <w:t xml:space="preserve"> bijna</w:t>
      </w:r>
      <w:r w:rsidR="003C42BD">
        <w:t xml:space="preserve"> al on</w:t>
      </w:r>
      <w:r w:rsidR="00D34FB9">
        <w:t>ze</w:t>
      </w:r>
      <w:r w:rsidR="003C42BD">
        <w:t xml:space="preserve"> geplande acties geannuleerd vanwege de corona </w:t>
      </w:r>
      <w:r w:rsidR="00D34FB9">
        <w:t>beperkingen</w:t>
      </w:r>
      <w:r w:rsidR="003C42BD">
        <w:t xml:space="preserve">. </w:t>
      </w:r>
      <w:r w:rsidR="00B9642C">
        <w:t>Eerst leek het dat het geplande veiling diner in no</w:t>
      </w:r>
      <w:r w:rsidR="00DC01CC">
        <w:t xml:space="preserve">vember wel door kon gaan, maar door de ontwikkelingen in het land hebben wij toch besloten deze te annuleren. </w:t>
      </w:r>
      <w:r w:rsidR="00DD7082">
        <w:t>Gelukkig hebben wij wel de jaarlijkse oliebollen actie door kunnen laten gaan</w:t>
      </w:r>
      <w:r w:rsidR="00FF5096">
        <w:t xml:space="preserve">. En heeft een vrijwilliger </w:t>
      </w:r>
      <w:r w:rsidR="00224B35">
        <w:t>een persoonlijke actie opgezet</w:t>
      </w:r>
      <w:r w:rsidR="000C75AC">
        <w:t>, en heeft zij in de kerstperiode vele kerstengels</w:t>
      </w:r>
      <w:r w:rsidR="003747BE">
        <w:t xml:space="preserve"> gemaakt en verkocht. Deze opbrengst zal in 2022</w:t>
      </w:r>
      <w:r w:rsidR="00FA6A21">
        <w:t xml:space="preserve"> besteed worden</w:t>
      </w:r>
      <w:r w:rsidR="00E162A4">
        <w:t>.</w:t>
      </w:r>
    </w:p>
    <w:p w14:paraId="11B3B260" w14:textId="556A4D52" w:rsidR="00451D6F" w:rsidRDefault="006F7363" w:rsidP="00A6694F">
      <w:pPr>
        <w:pStyle w:val="Kop6"/>
      </w:pPr>
      <w:r>
        <w:t>4</w:t>
      </w:r>
      <w:r w:rsidR="007D180F" w:rsidRPr="00BE3592">
        <w:t>.</w:t>
      </w:r>
      <w:r>
        <w:t>2</w:t>
      </w:r>
      <w:r w:rsidR="007D180F" w:rsidRPr="00BE3592">
        <w:t xml:space="preserve"> Samenwerking</w:t>
      </w:r>
    </w:p>
    <w:p w14:paraId="69EA71EF" w14:textId="75F647EE" w:rsidR="0095398E" w:rsidRDefault="00B23EF2" w:rsidP="00C63C23">
      <w:r>
        <w:t xml:space="preserve">In 2021 hebben </w:t>
      </w:r>
      <w:r w:rsidRPr="00481CD0">
        <w:t>wij een project</w:t>
      </w:r>
      <w:r w:rsidR="00665BA1" w:rsidRPr="00481CD0">
        <w:t xml:space="preserve"> aanvraag ingediend bij de Wilde Ganzen. Deze is goedgekeurd</w:t>
      </w:r>
      <w:r w:rsidR="0075028D" w:rsidRPr="00481CD0">
        <w:t xml:space="preserve"> en hebben zij 50</w:t>
      </w:r>
      <w:r w:rsidR="00AB7AD1" w:rsidRPr="00481CD0">
        <w:t xml:space="preserve">% toegevoegd aan het budget. </w:t>
      </w:r>
      <w:r w:rsidR="00104C43" w:rsidRPr="00481CD0">
        <w:t>Wat betekend dat zij 1/</w:t>
      </w:r>
      <w:r w:rsidR="003673A3" w:rsidRPr="00481CD0">
        <w:t>3</w:t>
      </w:r>
      <w:r w:rsidR="00104C43" w:rsidRPr="00481CD0">
        <w:t xml:space="preserve"> hebben bijgedragen aan het totale budget</w:t>
      </w:r>
      <w:r w:rsidR="00E62988" w:rsidRPr="00481CD0">
        <w:t xml:space="preserve"> van € 2</w:t>
      </w:r>
      <w:r w:rsidR="00C63C23" w:rsidRPr="00481CD0">
        <w:t>5</w:t>
      </w:r>
      <w:r w:rsidR="00E62988" w:rsidRPr="00481CD0">
        <w:t>.</w:t>
      </w:r>
      <w:r w:rsidR="00C63C23" w:rsidRPr="00481CD0">
        <w:t>000</w:t>
      </w:r>
      <w:r w:rsidR="00E62988" w:rsidRPr="00481CD0">
        <w:t>,00</w:t>
      </w:r>
    </w:p>
    <w:p w14:paraId="04326F00" w14:textId="683819FE" w:rsidR="003E4FCF" w:rsidRDefault="003F74A8" w:rsidP="00C63C23">
      <w:r>
        <w:t>We zijn</w:t>
      </w:r>
      <w:r w:rsidR="00B5265B">
        <w:t xml:space="preserve"> vanaf juni</w:t>
      </w:r>
      <w:r w:rsidR="00FD2114">
        <w:t xml:space="preserve"> een samenwerking aangegaan met een stichting die nog in oprichting is</w:t>
      </w:r>
      <w:r w:rsidR="00DF361F">
        <w:t>, stichting Give2Earn</w:t>
      </w:r>
      <w:r w:rsidR="0047238D">
        <w:t xml:space="preserve"> en </w:t>
      </w:r>
      <w:proofErr w:type="spellStart"/>
      <w:r w:rsidR="0047238D">
        <w:t>Kindnesz</w:t>
      </w:r>
      <w:proofErr w:type="spellEnd"/>
      <w:r w:rsidR="0047238D">
        <w:t>.</w:t>
      </w:r>
    </w:p>
    <w:p w14:paraId="5E0D3328" w14:textId="460EA260" w:rsidR="000259B9" w:rsidRDefault="004D7D44" w:rsidP="00FA4401">
      <w:pPr>
        <w:pStyle w:val="Kop6"/>
      </w:pPr>
      <w:r>
        <w:t>4</w:t>
      </w:r>
      <w:r w:rsidR="00CB4BFF" w:rsidRPr="00BE3592">
        <w:t>.</w:t>
      </w:r>
      <w:r>
        <w:t>3</w:t>
      </w:r>
      <w:r w:rsidR="00CB4BFF" w:rsidRPr="00BE3592">
        <w:t xml:space="preserve"> Overige activiteiten</w:t>
      </w:r>
    </w:p>
    <w:p w14:paraId="5226A191" w14:textId="43F9B7CF" w:rsidR="000122D7" w:rsidRDefault="00D04E40" w:rsidP="000259B9">
      <w:pPr>
        <w:pStyle w:val="Geenafstand"/>
      </w:pPr>
      <w:r>
        <w:t xml:space="preserve">Er zijn via de website </w:t>
      </w:r>
      <w:r w:rsidR="000304DF">
        <w:t xml:space="preserve">persoonlijke </w:t>
      </w:r>
      <w:r>
        <w:t xml:space="preserve">acties gestart </w:t>
      </w:r>
      <w:r w:rsidRPr="00FA4401">
        <w:t xml:space="preserve">en </w:t>
      </w:r>
      <w:r w:rsidR="00547D38" w:rsidRPr="00FA4401">
        <w:t>zijn</w:t>
      </w:r>
      <w:r w:rsidR="00B07D61" w:rsidRPr="00FA4401">
        <w:t xml:space="preserve"> </w:t>
      </w:r>
      <w:r w:rsidR="00FA4401" w:rsidRPr="00FA4401">
        <w:t>9</w:t>
      </w:r>
      <w:r w:rsidR="00F578FF" w:rsidRPr="00FA4401">
        <w:t xml:space="preserve"> particulier</w:t>
      </w:r>
      <w:r w:rsidR="00547D38" w:rsidRPr="00FA4401">
        <w:t>en</w:t>
      </w:r>
      <w:r w:rsidR="00F578FF">
        <w:t xml:space="preserve"> initiatie</w:t>
      </w:r>
      <w:r w:rsidR="00547D38">
        <w:t>ven</w:t>
      </w:r>
      <w:r w:rsidR="004231CF">
        <w:t xml:space="preserve"> een spaargroep </w:t>
      </w:r>
      <w:r w:rsidR="003C43A4">
        <w:t xml:space="preserve">gaan </w:t>
      </w:r>
      <w:r w:rsidR="004231CF">
        <w:t>ondersteun</w:t>
      </w:r>
      <w:r w:rsidR="003C43A4">
        <w:t>en (voor komende 2 jaar).</w:t>
      </w:r>
    </w:p>
    <w:p w14:paraId="6703BF38" w14:textId="4B4A0D80" w:rsidR="003A514B" w:rsidRPr="00481CD0" w:rsidRDefault="00C63C23" w:rsidP="00481CD0">
      <w:pPr>
        <w:pStyle w:val="Geenafstand"/>
      </w:pPr>
      <w:r>
        <w:t xml:space="preserve">Ook dit jaar hebben wij een aanvraag gedaan bij </w:t>
      </w:r>
      <w:proofErr w:type="gramStart"/>
      <w:r>
        <w:t>St.Opwekking</w:t>
      </w:r>
      <w:proofErr w:type="gramEnd"/>
      <w:r>
        <w:t>, maar ook zij werden beperkt door de corona en hebben besloten de kleinere projecten dit jaar niet te ondersteunen.</w:t>
      </w:r>
      <w:r w:rsidR="003A514B">
        <w:br w:type="page"/>
      </w:r>
    </w:p>
    <w:p w14:paraId="7946ACD7" w14:textId="43CAC635" w:rsidR="00484647" w:rsidRPr="00BE3592" w:rsidRDefault="004D7D44" w:rsidP="00BE3592">
      <w:pPr>
        <w:pStyle w:val="Kop5"/>
      </w:pPr>
      <w:r>
        <w:lastRenderedPageBreak/>
        <w:t>5</w:t>
      </w:r>
      <w:r w:rsidR="00484647" w:rsidRPr="00BE3592">
        <w:t xml:space="preserve"> Vooruitblik</w:t>
      </w:r>
      <w:r w:rsidR="0021672D" w:rsidRPr="00BE3592">
        <w:t xml:space="preserve"> 202</w:t>
      </w:r>
      <w:r w:rsidR="00FA4401">
        <w:t>2</w:t>
      </w:r>
    </w:p>
    <w:p w14:paraId="436859CF" w14:textId="30FFCE2B" w:rsidR="00FA4401" w:rsidRDefault="00FA4401" w:rsidP="00FA4401">
      <w:pPr>
        <w:pStyle w:val="Geenafstand"/>
      </w:pPr>
    </w:p>
    <w:p w14:paraId="60950669" w14:textId="7F7022E0" w:rsidR="00FA4401" w:rsidRDefault="00FA4401" w:rsidP="00FA4401">
      <w:pPr>
        <w:pStyle w:val="Geenafstand"/>
      </w:pPr>
      <w:r>
        <w:t xml:space="preserve">Door het opzetten van de voedselbossen in </w:t>
      </w:r>
      <w:proofErr w:type="spellStart"/>
      <w:r>
        <w:t>Barlonyo</w:t>
      </w:r>
      <w:proofErr w:type="spellEnd"/>
      <w:r>
        <w:t xml:space="preserve">, kwamen wij tot de ontdekking dat in dit gebied meer dan 7000 </w:t>
      </w:r>
      <w:r w:rsidR="00E2339B">
        <w:t>huishoudens</w:t>
      </w:r>
      <w:r>
        <w:t xml:space="preserve"> geen schoon drinkwater heeft. In samenwerking met G2E zal dit project prioriteit hebben. Hiervoor zal begin janurai’22 een projectvoorstel worden ingediend bij G2E.</w:t>
      </w:r>
    </w:p>
    <w:p w14:paraId="5201B6D0" w14:textId="77777777" w:rsidR="00FA4401" w:rsidRDefault="00FA4401" w:rsidP="00FA4401">
      <w:pPr>
        <w:pStyle w:val="Geenafstand"/>
      </w:pPr>
    </w:p>
    <w:p w14:paraId="7896225C" w14:textId="77777777" w:rsidR="00E2339B" w:rsidRDefault="00957A62" w:rsidP="00D17BDC">
      <w:r>
        <w:t>D</w:t>
      </w:r>
      <w:r w:rsidR="00FA4401">
        <w:t>aarnaast zal d</w:t>
      </w:r>
      <w:r>
        <w:t xml:space="preserve">e focus het komende jaar </w:t>
      </w:r>
      <w:r w:rsidR="00D602EC">
        <w:t xml:space="preserve">blijven </w:t>
      </w:r>
      <w:r>
        <w:t xml:space="preserve">liggen </w:t>
      </w:r>
      <w:r w:rsidR="00597720">
        <w:t>bij het opzetten van spaargroepen</w:t>
      </w:r>
      <w:r w:rsidR="00B906E0">
        <w:t xml:space="preserve">, we willen streven naar </w:t>
      </w:r>
      <w:r w:rsidR="005E019B">
        <w:t>minimaal 1</w:t>
      </w:r>
      <w:r w:rsidR="00FA4401">
        <w:t>5 nieuwe</w:t>
      </w:r>
      <w:r w:rsidR="005E019B">
        <w:t xml:space="preserve"> </w:t>
      </w:r>
      <w:r w:rsidR="00FA4401">
        <w:t>spaar</w:t>
      </w:r>
      <w:r w:rsidR="005E019B">
        <w:t>groepen erbij</w:t>
      </w:r>
      <w:r w:rsidR="00597720">
        <w:t xml:space="preserve">. </w:t>
      </w:r>
      <w:r w:rsidR="00962D7D">
        <w:t xml:space="preserve">Met 15 groepen bereiken wij weer 450 mannen en vrouwen </w:t>
      </w:r>
      <w:r w:rsidR="0095398E">
        <w:t xml:space="preserve">allen met een oorlogsverleden en </w:t>
      </w:r>
      <w:r w:rsidR="00962D7D">
        <w:t>die nu nog in extreme armoede leven</w:t>
      </w:r>
      <w:r w:rsidR="00387F6B">
        <w:t>. Hun leven en die van hun gezin (ongeveer 2250 individuen) z</w:t>
      </w:r>
      <w:r w:rsidR="0095398E">
        <w:t>al veranderen</w:t>
      </w:r>
      <w:r w:rsidR="0055562A">
        <w:t>. Ze zullen als gezin</w:t>
      </w:r>
      <w:r w:rsidR="00A72CD4">
        <w:t xml:space="preserve"> eigen inkomsten krijgen en zullen zo geld hebben voor gezond</w:t>
      </w:r>
      <w:r w:rsidR="00CD6461">
        <w:t>er</w:t>
      </w:r>
      <w:r w:rsidR="00A72CD4">
        <w:t xml:space="preserve"> eten, </w:t>
      </w:r>
      <w:r w:rsidR="00FD64B7">
        <w:t>kleding</w:t>
      </w:r>
      <w:r w:rsidR="00E2339B">
        <w:t xml:space="preserve"> en</w:t>
      </w:r>
      <w:r w:rsidR="00081CFF">
        <w:t xml:space="preserve"> medische zorg </w:t>
      </w:r>
      <w:r w:rsidR="00322A38">
        <w:t>kan dan betaald worden als het nodig is</w:t>
      </w:r>
      <w:r w:rsidR="00FD64B7">
        <w:t xml:space="preserve"> en </w:t>
      </w:r>
      <w:r w:rsidR="00081CFF">
        <w:t xml:space="preserve">er </w:t>
      </w:r>
      <w:r w:rsidR="00FD64B7">
        <w:t>zullen meer kinderen naar school kunnen</w:t>
      </w:r>
      <w:r w:rsidR="0095398E">
        <w:t xml:space="preserve"> omdat ze door hun inkomsten in staat zijn de </w:t>
      </w:r>
      <w:r w:rsidR="009D6AD8">
        <w:t>bijdrage voor school</w:t>
      </w:r>
      <w:r w:rsidR="0095398E">
        <w:t xml:space="preserve"> te betalen</w:t>
      </w:r>
      <w:r w:rsidR="00FD64B7">
        <w:t>.</w:t>
      </w:r>
      <w:r w:rsidR="009D6AD8">
        <w:t xml:space="preserve"> </w:t>
      </w:r>
      <w:r w:rsidR="002A6C7B">
        <w:t xml:space="preserve">De </w:t>
      </w:r>
      <w:r w:rsidR="00FA4401">
        <w:t>andere</w:t>
      </w:r>
      <w:r w:rsidR="002A6C7B">
        <w:t xml:space="preserve"> </w:t>
      </w:r>
      <w:r w:rsidR="00FA4401">
        <w:t>30</w:t>
      </w:r>
      <w:r w:rsidR="002A6C7B">
        <w:t xml:space="preserve"> groepen willen wij zoveel mogelijk met extra projecten gaan steunen zodat hun financiële draagvlak groter gaat worden. Hierbij denken we aan landbouwprojecten</w:t>
      </w:r>
      <w:r w:rsidR="009E1E4B">
        <w:t xml:space="preserve"> (voedsel bossen)</w:t>
      </w:r>
      <w:r w:rsidR="002A6C7B">
        <w:t xml:space="preserve">, </w:t>
      </w:r>
      <w:r w:rsidR="004D7D44">
        <w:t>naaiateliers</w:t>
      </w:r>
      <w:r w:rsidR="002A6C7B">
        <w:t xml:space="preserve"> en veeteelt.</w:t>
      </w:r>
      <w:r w:rsidR="00E2339B">
        <w:t xml:space="preserve"> </w:t>
      </w:r>
    </w:p>
    <w:p w14:paraId="694F439B" w14:textId="52574245" w:rsidR="008A1C7B" w:rsidRDefault="00E2339B" w:rsidP="00D17BDC">
      <w:r>
        <w:t>Zoals het nu lijkt komt er dit jaar wel een groepsreis en zullen de deelnemers ook fondsen gaan werven voor activiteiten die we daar tijdens de reis willen opzetten.</w:t>
      </w:r>
    </w:p>
    <w:p w14:paraId="1DDC38DE" w14:textId="3B6E68EB" w:rsidR="00FA4401" w:rsidRDefault="00593A44" w:rsidP="00D17BDC">
      <w:r>
        <w:t>In 202</w:t>
      </w:r>
      <w:r w:rsidR="00FA4401">
        <w:t>2</w:t>
      </w:r>
      <w:r>
        <w:t xml:space="preserve"> willen wij als stichting ook </w:t>
      </w:r>
      <w:r w:rsidR="00BC73D9">
        <w:t xml:space="preserve">naar </w:t>
      </w:r>
      <w:r w:rsidR="00936327">
        <w:t xml:space="preserve">een </w:t>
      </w:r>
      <w:r w:rsidR="00BC73D9">
        <w:t>structurele inkomsten</w:t>
      </w:r>
      <w:r w:rsidR="00936327">
        <w:t xml:space="preserve">bron toe. </w:t>
      </w:r>
      <w:r w:rsidR="007E269C">
        <w:t xml:space="preserve">Zo hebben wij </w:t>
      </w:r>
      <w:r w:rsidR="00FB6D5B">
        <w:t>financiële</w:t>
      </w:r>
      <w:r w:rsidR="007E269C">
        <w:t xml:space="preserve"> middelen nodig voor de beheerkosten van de stichting in Nederland en ook om het lokale team in Uganda </w:t>
      </w:r>
      <w:r w:rsidR="00FB6D5B">
        <w:t xml:space="preserve">te ondersteunen. Hiervoor zullen bedrijven </w:t>
      </w:r>
      <w:r w:rsidR="00BC586A">
        <w:t xml:space="preserve">en </w:t>
      </w:r>
      <w:r w:rsidR="003C42BD">
        <w:t xml:space="preserve">vermogensfondsen </w:t>
      </w:r>
      <w:r w:rsidR="00FB6D5B">
        <w:t>benaderd gaan worden</w:t>
      </w:r>
      <w:r w:rsidR="004D1DEA">
        <w:t>.</w:t>
      </w:r>
      <w:r w:rsidR="00034603">
        <w:t xml:space="preserve"> </w:t>
      </w:r>
      <w:r w:rsidR="00FA4401">
        <w:t xml:space="preserve">Ook zal de samenwerking met G2E geïntensiveerd worden op het vlak van </w:t>
      </w:r>
      <w:r w:rsidR="00E2339B">
        <w:t>watervoorziening</w:t>
      </w:r>
      <w:r w:rsidR="00FA4401">
        <w:t xml:space="preserve">, voedselbossen en spaargroepen naast het </w:t>
      </w:r>
      <w:proofErr w:type="gramStart"/>
      <w:r w:rsidR="00FA4401">
        <w:t>reeds</w:t>
      </w:r>
      <w:proofErr w:type="gramEnd"/>
      <w:r w:rsidR="00FA4401">
        <w:t xml:space="preserve"> genoemde waterproject in </w:t>
      </w:r>
      <w:proofErr w:type="spellStart"/>
      <w:r w:rsidR="00FA4401">
        <w:t>Barlonyo</w:t>
      </w:r>
      <w:proofErr w:type="spellEnd"/>
      <w:r w:rsidR="00FA4401">
        <w:t>, Lira district.</w:t>
      </w:r>
    </w:p>
    <w:p w14:paraId="2BD30007" w14:textId="77777777" w:rsidR="004D7D44" w:rsidRPr="00D17BDC" w:rsidRDefault="004D7D44" w:rsidP="00D17BDC"/>
    <w:p w14:paraId="6603F252" w14:textId="11287B40" w:rsidR="00CE45F8" w:rsidRDefault="00CE45F8" w:rsidP="004D7D44">
      <w:pPr>
        <w:pStyle w:val="Kop5"/>
      </w:pPr>
      <w:r>
        <w:t>6</w:t>
      </w:r>
      <w:r w:rsidRPr="00AD1516">
        <w:t xml:space="preserve"> Jaarrekening</w:t>
      </w:r>
      <w:r>
        <w:t xml:space="preserve"> 20</w:t>
      </w:r>
      <w:r w:rsidR="00BE3592">
        <w:t>2</w:t>
      </w:r>
      <w:r w:rsidR="00685057">
        <w:t>1</w:t>
      </w:r>
    </w:p>
    <w:p w14:paraId="1A1BF198" w14:textId="77777777" w:rsidR="004D7D44" w:rsidRPr="004D7D44" w:rsidRDefault="004D7D44" w:rsidP="004D7D44"/>
    <w:p w14:paraId="4074333E" w14:textId="77777777" w:rsidR="00CE45F8" w:rsidRDefault="00CE45F8" w:rsidP="00CE45F8">
      <w:r>
        <w:t>Zie ons financiële jaarverslag (aparte bijlage).</w:t>
      </w:r>
    </w:p>
    <w:p w14:paraId="24542872" w14:textId="4BA05C6E" w:rsidR="007978DB" w:rsidRDefault="007978DB" w:rsidP="00CE45F8"/>
    <w:p w14:paraId="6206B895" w14:textId="36E4170D" w:rsidR="007978DB" w:rsidRDefault="007978DB" w:rsidP="008D7F2A">
      <w:pPr>
        <w:pStyle w:val="Lijstalinea"/>
      </w:pPr>
    </w:p>
    <w:p w14:paraId="67552F47" w14:textId="4A03A3AA" w:rsidR="007978DB" w:rsidRDefault="007978DB" w:rsidP="008D7F2A">
      <w:pPr>
        <w:pStyle w:val="Lijstalinea"/>
      </w:pPr>
    </w:p>
    <w:p w14:paraId="08AA87AE" w14:textId="65295610" w:rsidR="007978DB" w:rsidRDefault="007978DB" w:rsidP="008D7F2A">
      <w:pPr>
        <w:pStyle w:val="Lijstalinea"/>
      </w:pPr>
    </w:p>
    <w:p w14:paraId="247B3245" w14:textId="254440AF" w:rsidR="007978DB" w:rsidRDefault="007978DB" w:rsidP="008D7F2A">
      <w:pPr>
        <w:pStyle w:val="Lijstalinea"/>
      </w:pPr>
    </w:p>
    <w:p w14:paraId="2DEEE9A4" w14:textId="77777777" w:rsidR="007978DB" w:rsidRDefault="007978DB" w:rsidP="008D7F2A">
      <w:pPr>
        <w:pStyle w:val="Lijstalinea"/>
      </w:pPr>
    </w:p>
    <w:p w14:paraId="42C52DD7" w14:textId="610CDFAE" w:rsidR="00DC12B7" w:rsidRPr="0004667E" w:rsidRDefault="00DC12B7" w:rsidP="0004667E">
      <w:pPr>
        <w:pStyle w:val="Lijstalinea"/>
      </w:pPr>
    </w:p>
    <w:sectPr w:rsidR="00DC12B7" w:rsidRPr="0004667E" w:rsidSect="008D0556">
      <w:headerReference w:type="even" r:id="rId37"/>
      <w:headerReference w:type="default" r:id="rId38"/>
      <w:footerReference w:type="even" r:id="rId39"/>
      <w:footerReference w:type="default" r:id="rId40"/>
      <w:headerReference w:type="first" r:id="rId41"/>
      <w:pgSz w:w="11906" w:h="16838"/>
      <w:pgMar w:top="1417" w:right="1417" w:bottom="1417" w:left="1417" w:header="68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2237" w14:textId="77777777" w:rsidR="00910494" w:rsidRDefault="00910494" w:rsidP="00ED6551">
      <w:pPr>
        <w:spacing w:after="0" w:line="240" w:lineRule="auto"/>
      </w:pPr>
      <w:r>
        <w:separator/>
      </w:r>
    </w:p>
  </w:endnote>
  <w:endnote w:type="continuationSeparator" w:id="0">
    <w:p w14:paraId="356D4C81" w14:textId="77777777" w:rsidR="00910494" w:rsidRDefault="00910494" w:rsidP="00ED6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9A7D" w14:textId="77777777" w:rsidR="00F741AD" w:rsidRDefault="00F741AD" w:rsidP="009C6C2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BD7799D" w14:textId="77777777" w:rsidR="00F741AD" w:rsidRDefault="00F741AD" w:rsidP="00A21E9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07603241"/>
      <w:docPartObj>
        <w:docPartGallery w:val="Page Numbers (Bottom of Page)"/>
        <w:docPartUnique/>
      </w:docPartObj>
    </w:sdtPr>
    <w:sdtEndPr>
      <w:rPr>
        <w:rStyle w:val="Paginanummer"/>
      </w:rPr>
    </w:sdtEndPr>
    <w:sdtContent>
      <w:p w14:paraId="691D77D3" w14:textId="7983CF98" w:rsidR="009C6C29" w:rsidRDefault="009C6C29" w:rsidP="00C322C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2AACD388" w14:textId="28CE8E5A" w:rsidR="00F741AD" w:rsidRDefault="00910494" w:rsidP="009C6C29">
    <w:pPr>
      <w:pStyle w:val="Voettekst"/>
      <w:ind w:right="360"/>
    </w:pPr>
    <w:hyperlink r:id="rId1" w:history="1">
      <w:r w:rsidR="00F741AD" w:rsidRPr="00D1034B">
        <w:rPr>
          <w:rStyle w:val="Hyperlink"/>
        </w:rPr>
        <w:t>www.otuke.nl</w:t>
      </w:r>
    </w:hyperlink>
    <w:r w:rsidR="00F741AD">
      <w:t xml:space="preserve">  |  info@otuke.nl</w:t>
    </w:r>
  </w:p>
  <w:p w14:paraId="648BDAF2" w14:textId="77777777" w:rsidR="00F741AD" w:rsidRDefault="00F741AD" w:rsidP="00A21E9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0A19D" w14:textId="77777777" w:rsidR="00910494" w:rsidRDefault="00910494" w:rsidP="00ED6551">
      <w:pPr>
        <w:spacing w:after="0" w:line="240" w:lineRule="auto"/>
      </w:pPr>
      <w:r>
        <w:separator/>
      </w:r>
    </w:p>
  </w:footnote>
  <w:footnote w:type="continuationSeparator" w:id="0">
    <w:p w14:paraId="27D2AB80" w14:textId="77777777" w:rsidR="00910494" w:rsidRDefault="00910494" w:rsidP="00ED65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632E" w14:textId="77777777" w:rsidR="00F741AD" w:rsidRDefault="00910494">
    <w:pPr>
      <w:pStyle w:val="Koptekst"/>
    </w:pPr>
    <w:r>
      <w:rPr>
        <w:noProof/>
      </w:rPr>
      <w:pict w14:anchorId="2F817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10641"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Briefpapier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3FBD" w14:textId="77777777" w:rsidR="00F741AD" w:rsidRDefault="00910494" w:rsidP="00C101D8">
    <w:pPr>
      <w:pStyle w:val="Koptekst"/>
      <w:jc w:val="right"/>
    </w:pPr>
    <w:r>
      <w:rPr>
        <w:noProof/>
      </w:rPr>
      <w:pict w14:anchorId="1412F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10642" o:spid="_x0000_s1026" type="#_x0000_t75" alt="" style="position:absolute;left:0;text-align:left;margin-left:-70.8pt;margin-top:-70.1pt;width:595.2pt;height:841.9pt;z-index:-251656192;mso-wrap-edited:f;mso-width-percent:0;mso-height-percent:0;mso-position-horizontal-relative:margin;mso-position-vertical-relative:margin;mso-width-percent:0;mso-height-percent:0" o:allowincell="f">
          <v:imagedata r:id="rId1" o:title="Briefpapier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9A49" w14:textId="77777777" w:rsidR="00F741AD" w:rsidRDefault="00910494">
    <w:pPr>
      <w:pStyle w:val="Koptekst"/>
    </w:pPr>
    <w:r>
      <w:rPr>
        <w:noProof/>
      </w:rPr>
      <w:pict w14:anchorId="36992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10640" o:spid="_x0000_s1025" type="#_x0000_t75" alt="" style="position:absolute;margin-left:0;margin-top:0;width:595.2pt;height:841.9pt;z-index:-251655168;mso-wrap-edited:f;mso-width-percent:0;mso-height-percent:0;mso-position-horizontal:center;mso-position-horizontal-relative:margin;mso-position-vertical:center;mso-position-vertical-relative:margin;mso-width-percent:0;mso-height-percent:0" o:allowincell="f">
          <v:imagedata r:id="rId1" o:title="Briefpapier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2FC1"/>
    <w:multiLevelType w:val="hybridMultilevel"/>
    <w:tmpl w:val="B38A52BE"/>
    <w:lvl w:ilvl="0" w:tplc="D668CE2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11912AEF"/>
    <w:multiLevelType w:val="multilevel"/>
    <w:tmpl w:val="82B6080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FE5114"/>
    <w:multiLevelType w:val="hybridMultilevel"/>
    <w:tmpl w:val="A7E44A2C"/>
    <w:lvl w:ilvl="0" w:tplc="986CCDD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4CAA6A24"/>
    <w:multiLevelType w:val="hybridMultilevel"/>
    <w:tmpl w:val="F95CC73A"/>
    <w:lvl w:ilvl="0" w:tplc="BB80BDDA">
      <w:start w:val="3"/>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7876293"/>
    <w:multiLevelType w:val="hybridMultilevel"/>
    <w:tmpl w:val="EAF45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251304"/>
    <w:multiLevelType w:val="hybridMultilevel"/>
    <w:tmpl w:val="00C838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231A0B"/>
    <w:multiLevelType w:val="hybridMultilevel"/>
    <w:tmpl w:val="B4A0E4FE"/>
    <w:lvl w:ilvl="0" w:tplc="442A5E30">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F92266"/>
    <w:multiLevelType w:val="hybridMultilevel"/>
    <w:tmpl w:val="96CC7BA8"/>
    <w:lvl w:ilvl="0" w:tplc="CEB8F5E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1"/>
  </w:num>
  <w:num w:numId="2">
    <w:abstractNumId w:val="4"/>
  </w:num>
  <w:num w:numId="3">
    <w:abstractNumId w:val="5"/>
  </w:num>
  <w:num w:numId="4">
    <w:abstractNumId w:val="6"/>
  </w:num>
  <w:num w:numId="5">
    <w:abstractNumId w:val="3"/>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E92"/>
    <w:rsid w:val="00000984"/>
    <w:rsid w:val="00000B19"/>
    <w:rsid w:val="0000720C"/>
    <w:rsid w:val="000122D7"/>
    <w:rsid w:val="0001364A"/>
    <w:rsid w:val="00014472"/>
    <w:rsid w:val="00015E0F"/>
    <w:rsid w:val="00021595"/>
    <w:rsid w:val="000215B2"/>
    <w:rsid w:val="00024C39"/>
    <w:rsid w:val="000259B9"/>
    <w:rsid w:val="00025CE8"/>
    <w:rsid w:val="0002641D"/>
    <w:rsid w:val="0002733C"/>
    <w:rsid w:val="000304DF"/>
    <w:rsid w:val="00030A36"/>
    <w:rsid w:val="00033D41"/>
    <w:rsid w:val="00034458"/>
    <w:rsid w:val="00034603"/>
    <w:rsid w:val="00041414"/>
    <w:rsid w:val="00041B3E"/>
    <w:rsid w:val="000431A0"/>
    <w:rsid w:val="0004667E"/>
    <w:rsid w:val="000509F7"/>
    <w:rsid w:val="00060327"/>
    <w:rsid w:val="00067B73"/>
    <w:rsid w:val="00072D7C"/>
    <w:rsid w:val="00081CFF"/>
    <w:rsid w:val="00084567"/>
    <w:rsid w:val="0008490A"/>
    <w:rsid w:val="000901C4"/>
    <w:rsid w:val="00091A26"/>
    <w:rsid w:val="000940EC"/>
    <w:rsid w:val="00095B9F"/>
    <w:rsid w:val="0009611B"/>
    <w:rsid w:val="000A0805"/>
    <w:rsid w:val="000A0D84"/>
    <w:rsid w:val="000A6282"/>
    <w:rsid w:val="000B1713"/>
    <w:rsid w:val="000B5CC1"/>
    <w:rsid w:val="000C1071"/>
    <w:rsid w:val="000C75AC"/>
    <w:rsid w:val="000D03EC"/>
    <w:rsid w:val="000D10BA"/>
    <w:rsid w:val="000D13E5"/>
    <w:rsid w:val="000D77AE"/>
    <w:rsid w:val="000E21DE"/>
    <w:rsid w:val="000E283A"/>
    <w:rsid w:val="000F12E2"/>
    <w:rsid w:val="000F4FE8"/>
    <w:rsid w:val="000F5577"/>
    <w:rsid w:val="000F7FC1"/>
    <w:rsid w:val="001044CF"/>
    <w:rsid w:val="00104C43"/>
    <w:rsid w:val="00105383"/>
    <w:rsid w:val="0011023C"/>
    <w:rsid w:val="001176DE"/>
    <w:rsid w:val="00122024"/>
    <w:rsid w:val="00124E44"/>
    <w:rsid w:val="00133182"/>
    <w:rsid w:val="0013703F"/>
    <w:rsid w:val="00143A73"/>
    <w:rsid w:val="00147A2B"/>
    <w:rsid w:val="001504DC"/>
    <w:rsid w:val="0015797E"/>
    <w:rsid w:val="00172109"/>
    <w:rsid w:val="0017271F"/>
    <w:rsid w:val="00173EC8"/>
    <w:rsid w:val="00173F14"/>
    <w:rsid w:val="001744C2"/>
    <w:rsid w:val="001835F4"/>
    <w:rsid w:val="00183F1D"/>
    <w:rsid w:val="00184D0A"/>
    <w:rsid w:val="00184D40"/>
    <w:rsid w:val="00186C1B"/>
    <w:rsid w:val="001873D0"/>
    <w:rsid w:val="001915C5"/>
    <w:rsid w:val="0019559B"/>
    <w:rsid w:val="00197C2F"/>
    <w:rsid w:val="001A02A3"/>
    <w:rsid w:val="001A36E9"/>
    <w:rsid w:val="001B11CD"/>
    <w:rsid w:val="001B1A58"/>
    <w:rsid w:val="001B1FE7"/>
    <w:rsid w:val="001B1FEC"/>
    <w:rsid w:val="001B71B8"/>
    <w:rsid w:val="001C0571"/>
    <w:rsid w:val="001C0664"/>
    <w:rsid w:val="001C2F56"/>
    <w:rsid w:val="001D4C25"/>
    <w:rsid w:val="001D65E7"/>
    <w:rsid w:val="001D73C4"/>
    <w:rsid w:val="001E2FC7"/>
    <w:rsid w:val="001E3CD9"/>
    <w:rsid w:val="001E4077"/>
    <w:rsid w:val="001E65ED"/>
    <w:rsid w:val="001F22D6"/>
    <w:rsid w:val="001F30E0"/>
    <w:rsid w:val="001F4B86"/>
    <w:rsid w:val="001F7011"/>
    <w:rsid w:val="001F7A79"/>
    <w:rsid w:val="002016F3"/>
    <w:rsid w:val="00201DC1"/>
    <w:rsid w:val="00205258"/>
    <w:rsid w:val="00207054"/>
    <w:rsid w:val="00212FD4"/>
    <w:rsid w:val="0021672A"/>
    <w:rsid w:val="0021672D"/>
    <w:rsid w:val="00220F01"/>
    <w:rsid w:val="00223DFF"/>
    <w:rsid w:val="0022412D"/>
    <w:rsid w:val="00224B35"/>
    <w:rsid w:val="00224DBF"/>
    <w:rsid w:val="0022695C"/>
    <w:rsid w:val="00231A2F"/>
    <w:rsid w:val="002333F6"/>
    <w:rsid w:val="002334A2"/>
    <w:rsid w:val="0024027F"/>
    <w:rsid w:val="00241849"/>
    <w:rsid w:val="00245E42"/>
    <w:rsid w:val="002542CC"/>
    <w:rsid w:val="00257963"/>
    <w:rsid w:val="002620C2"/>
    <w:rsid w:val="00265674"/>
    <w:rsid w:val="00265856"/>
    <w:rsid w:val="00270402"/>
    <w:rsid w:val="00271B29"/>
    <w:rsid w:val="00274270"/>
    <w:rsid w:val="00275116"/>
    <w:rsid w:val="0027696A"/>
    <w:rsid w:val="0028099D"/>
    <w:rsid w:val="00283704"/>
    <w:rsid w:val="00284601"/>
    <w:rsid w:val="0028645A"/>
    <w:rsid w:val="002868CF"/>
    <w:rsid w:val="002870DA"/>
    <w:rsid w:val="00292C9D"/>
    <w:rsid w:val="00293574"/>
    <w:rsid w:val="002A0F47"/>
    <w:rsid w:val="002A3A10"/>
    <w:rsid w:val="002A431D"/>
    <w:rsid w:val="002A6C7B"/>
    <w:rsid w:val="002B2C80"/>
    <w:rsid w:val="002C5C51"/>
    <w:rsid w:val="002C684F"/>
    <w:rsid w:val="002D05BA"/>
    <w:rsid w:val="002D0A61"/>
    <w:rsid w:val="002D0E9E"/>
    <w:rsid w:val="002D3AA2"/>
    <w:rsid w:val="002D62BE"/>
    <w:rsid w:val="002D718C"/>
    <w:rsid w:val="002E2415"/>
    <w:rsid w:val="002F2015"/>
    <w:rsid w:val="002F60A9"/>
    <w:rsid w:val="002F65FF"/>
    <w:rsid w:val="00307C5C"/>
    <w:rsid w:val="003109D9"/>
    <w:rsid w:val="0031295A"/>
    <w:rsid w:val="00313300"/>
    <w:rsid w:val="0031779E"/>
    <w:rsid w:val="00320BC3"/>
    <w:rsid w:val="00322166"/>
    <w:rsid w:val="00322560"/>
    <w:rsid w:val="00322A38"/>
    <w:rsid w:val="00324E64"/>
    <w:rsid w:val="00326478"/>
    <w:rsid w:val="003318D1"/>
    <w:rsid w:val="00332A80"/>
    <w:rsid w:val="0034043B"/>
    <w:rsid w:val="003442FE"/>
    <w:rsid w:val="003536F6"/>
    <w:rsid w:val="003540DC"/>
    <w:rsid w:val="003573BC"/>
    <w:rsid w:val="00365FA8"/>
    <w:rsid w:val="00366943"/>
    <w:rsid w:val="003673A3"/>
    <w:rsid w:val="003747BE"/>
    <w:rsid w:val="00376130"/>
    <w:rsid w:val="003850AE"/>
    <w:rsid w:val="00385219"/>
    <w:rsid w:val="00385E8B"/>
    <w:rsid w:val="00387F6B"/>
    <w:rsid w:val="00391026"/>
    <w:rsid w:val="003951C1"/>
    <w:rsid w:val="00395B32"/>
    <w:rsid w:val="00397925"/>
    <w:rsid w:val="003A2280"/>
    <w:rsid w:val="003A4DE0"/>
    <w:rsid w:val="003A514B"/>
    <w:rsid w:val="003A61D8"/>
    <w:rsid w:val="003A6B23"/>
    <w:rsid w:val="003A6D5E"/>
    <w:rsid w:val="003B02DB"/>
    <w:rsid w:val="003B5809"/>
    <w:rsid w:val="003B7B87"/>
    <w:rsid w:val="003C04BC"/>
    <w:rsid w:val="003C0B3E"/>
    <w:rsid w:val="003C1B10"/>
    <w:rsid w:val="003C42BD"/>
    <w:rsid w:val="003C43A4"/>
    <w:rsid w:val="003C73B4"/>
    <w:rsid w:val="003D6F8E"/>
    <w:rsid w:val="003D7D86"/>
    <w:rsid w:val="003E36C1"/>
    <w:rsid w:val="003E3AD3"/>
    <w:rsid w:val="003E4FCF"/>
    <w:rsid w:val="003F74A8"/>
    <w:rsid w:val="003F7DF0"/>
    <w:rsid w:val="00400D93"/>
    <w:rsid w:val="004016C9"/>
    <w:rsid w:val="0040503A"/>
    <w:rsid w:val="004068FF"/>
    <w:rsid w:val="004075FE"/>
    <w:rsid w:val="00407D0A"/>
    <w:rsid w:val="00411A0E"/>
    <w:rsid w:val="00415F38"/>
    <w:rsid w:val="0041622A"/>
    <w:rsid w:val="004231CF"/>
    <w:rsid w:val="00431011"/>
    <w:rsid w:val="0043355C"/>
    <w:rsid w:val="00434C9E"/>
    <w:rsid w:val="00442EB1"/>
    <w:rsid w:val="00443B49"/>
    <w:rsid w:val="004454F5"/>
    <w:rsid w:val="00450DF5"/>
    <w:rsid w:val="00451D6F"/>
    <w:rsid w:val="00452089"/>
    <w:rsid w:val="0046588B"/>
    <w:rsid w:val="00465B27"/>
    <w:rsid w:val="0047238D"/>
    <w:rsid w:val="00473860"/>
    <w:rsid w:val="00474AE8"/>
    <w:rsid w:val="00476517"/>
    <w:rsid w:val="00477A34"/>
    <w:rsid w:val="00480484"/>
    <w:rsid w:val="00481CD0"/>
    <w:rsid w:val="00484363"/>
    <w:rsid w:val="00484647"/>
    <w:rsid w:val="0048584D"/>
    <w:rsid w:val="004A148D"/>
    <w:rsid w:val="004A1E4C"/>
    <w:rsid w:val="004A32D4"/>
    <w:rsid w:val="004A3ABF"/>
    <w:rsid w:val="004A4014"/>
    <w:rsid w:val="004B0A7A"/>
    <w:rsid w:val="004B0F24"/>
    <w:rsid w:val="004B4EC1"/>
    <w:rsid w:val="004B6DBF"/>
    <w:rsid w:val="004B7271"/>
    <w:rsid w:val="004C05C2"/>
    <w:rsid w:val="004C353B"/>
    <w:rsid w:val="004C5FE2"/>
    <w:rsid w:val="004C6A21"/>
    <w:rsid w:val="004D0EEA"/>
    <w:rsid w:val="004D1DEA"/>
    <w:rsid w:val="004D76F5"/>
    <w:rsid w:val="004D7D44"/>
    <w:rsid w:val="004E1385"/>
    <w:rsid w:val="004E1D12"/>
    <w:rsid w:val="004F00D7"/>
    <w:rsid w:val="004F7662"/>
    <w:rsid w:val="00511327"/>
    <w:rsid w:val="0051154C"/>
    <w:rsid w:val="00515F04"/>
    <w:rsid w:val="005166B2"/>
    <w:rsid w:val="00517D12"/>
    <w:rsid w:val="00533965"/>
    <w:rsid w:val="005345DE"/>
    <w:rsid w:val="0053650E"/>
    <w:rsid w:val="00536B91"/>
    <w:rsid w:val="00543592"/>
    <w:rsid w:val="00546A19"/>
    <w:rsid w:val="00547D38"/>
    <w:rsid w:val="00554B7E"/>
    <w:rsid w:val="0055562A"/>
    <w:rsid w:val="005606CE"/>
    <w:rsid w:val="00572CBD"/>
    <w:rsid w:val="00581456"/>
    <w:rsid w:val="00583ACF"/>
    <w:rsid w:val="00585758"/>
    <w:rsid w:val="00585CF4"/>
    <w:rsid w:val="00591B8E"/>
    <w:rsid w:val="00593A44"/>
    <w:rsid w:val="00594082"/>
    <w:rsid w:val="005973AE"/>
    <w:rsid w:val="00597720"/>
    <w:rsid w:val="005A1112"/>
    <w:rsid w:val="005A18BF"/>
    <w:rsid w:val="005A4860"/>
    <w:rsid w:val="005B1180"/>
    <w:rsid w:val="005B1C63"/>
    <w:rsid w:val="005B74CB"/>
    <w:rsid w:val="005B7F3F"/>
    <w:rsid w:val="005C0E5F"/>
    <w:rsid w:val="005C3E40"/>
    <w:rsid w:val="005E019B"/>
    <w:rsid w:val="005E4BC2"/>
    <w:rsid w:val="005E5687"/>
    <w:rsid w:val="005E6EB1"/>
    <w:rsid w:val="006030DF"/>
    <w:rsid w:val="00606D87"/>
    <w:rsid w:val="00610CBB"/>
    <w:rsid w:val="00610E94"/>
    <w:rsid w:val="00611690"/>
    <w:rsid w:val="006143E8"/>
    <w:rsid w:val="0061775E"/>
    <w:rsid w:val="00621A7B"/>
    <w:rsid w:val="0062387E"/>
    <w:rsid w:val="006334AC"/>
    <w:rsid w:val="00633E05"/>
    <w:rsid w:val="0063570B"/>
    <w:rsid w:val="006372C0"/>
    <w:rsid w:val="00645131"/>
    <w:rsid w:val="006478E9"/>
    <w:rsid w:val="00647F94"/>
    <w:rsid w:val="00655102"/>
    <w:rsid w:val="00662070"/>
    <w:rsid w:val="0066250E"/>
    <w:rsid w:val="00665BA1"/>
    <w:rsid w:val="00667D07"/>
    <w:rsid w:val="00671D14"/>
    <w:rsid w:val="00675F0A"/>
    <w:rsid w:val="0067727C"/>
    <w:rsid w:val="00681666"/>
    <w:rsid w:val="00685057"/>
    <w:rsid w:val="00685C08"/>
    <w:rsid w:val="00686BFB"/>
    <w:rsid w:val="00687883"/>
    <w:rsid w:val="00691C93"/>
    <w:rsid w:val="00691D63"/>
    <w:rsid w:val="00691E2A"/>
    <w:rsid w:val="006A0BD5"/>
    <w:rsid w:val="006A282D"/>
    <w:rsid w:val="006A3A96"/>
    <w:rsid w:val="006C0569"/>
    <w:rsid w:val="006C32F1"/>
    <w:rsid w:val="006C3BED"/>
    <w:rsid w:val="006C45CB"/>
    <w:rsid w:val="006C49C0"/>
    <w:rsid w:val="006C4B78"/>
    <w:rsid w:val="006D1593"/>
    <w:rsid w:val="006D4207"/>
    <w:rsid w:val="006D70AD"/>
    <w:rsid w:val="006E001E"/>
    <w:rsid w:val="006E6DBD"/>
    <w:rsid w:val="006F0676"/>
    <w:rsid w:val="006F12F9"/>
    <w:rsid w:val="006F2C05"/>
    <w:rsid w:val="006F64F0"/>
    <w:rsid w:val="006F7363"/>
    <w:rsid w:val="00700942"/>
    <w:rsid w:val="0070708B"/>
    <w:rsid w:val="00707BF5"/>
    <w:rsid w:val="00710825"/>
    <w:rsid w:val="007177DB"/>
    <w:rsid w:val="00721D72"/>
    <w:rsid w:val="00726166"/>
    <w:rsid w:val="00734A41"/>
    <w:rsid w:val="00737DC5"/>
    <w:rsid w:val="00743F60"/>
    <w:rsid w:val="00745493"/>
    <w:rsid w:val="00745B7F"/>
    <w:rsid w:val="0075028D"/>
    <w:rsid w:val="0075054B"/>
    <w:rsid w:val="007723B0"/>
    <w:rsid w:val="007762D7"/>
    <w:rsid w:val="007823EF"/>
    <w:rsid w:val="007840B0"/>
    <w:rsid w:val="007857A6"/>
    <w:rsid w:val="0079031F"/>
    <w:rsid w:val="0079246C"/>
    <w:rsid w:val="00793A52"/>
    <w:rsid w:val="007978DB"/>
    <w:rsid w:val="007A0BC5"/>
    <w:rsid w:val="007A2D3B"/>
    <w:rsid w:val="007A3A7A"/>
    <w:rsid w:val="007B3632"/>
    <w:rsid w:val="007B4CE2"/>
    <w:rsid w:val="007B5114"/>
    <w:rsid w:val="007B7143"/>
    <w:rsid w:val="007B76D3"/>
    <w:rsid w:val="007C3DC7"/>
    <w:rsid w:val="007C74D0"/>
    <w:rsid w:val="007D180F"/>
    <w:rsid w:val="007D3F3E"/>
    <w:rsid w:val="007D7B5F"/>
    <w:rsid w:val="007E132B"/>
    <w:rsid w:val="007E269C"/>
    <w:rsid w:val="007E688C"/>
    <w:rsid w:val="007E6DF3"/>
    <w:rsid w:val="007E734A"/>
    <w:rsid w:val="007F1225"/>
    <w:rsid w:val="007F317F"/>
    <w:rsid w:val="008036AC"/>
    <w:rsid w:val="00805877"/>
    <w:rsid w:val="00807D01"/>
    <w:rsid w:val="00807EAF"/>
    <w:rsid w:val="00812EBF"/>
    <w:rsid w:val="00814D20"/>
    <w:rsid w:val="008152E3"/>
    <w:rsid w:val="00820E08"/>
    <w:rsid w:val="0082109C"/>
    <w:rsid w:val="008238EA"/>
    <w:rsid w:val="00823EB7"/>
    <w:rsid w:val="00834C85"/>
    <w:rsid w:val="00834CAE"/>
    <w:rsid w:val="008352A5"/>
    <w:rsid w:val="008416CF"/>
    <w:rsid w:val="00845844"/>
    <w:rsid w:val="00846252"/>
    <w:rsid w:val="00850CCA"/>
    <w:rsid w:val="0085316C"/>
    <w:rsid w:val="00856E79"/>
    <w:rsid w:val="00857378"/>
    <w:rsid w:val="00857B6F"/>
    <w:rsid w:val="0086001A"/>
    <w:rsid w:val="00861013"/>
    <w:rsid w:val="0087721F"/>
    <w:rsid w:val="00880C72"/>
    <w:rsid w:val="00881467"/>
    <w:rsid w:val="00884C17"/>
    <w:rsid w:val="00891A39"/>
    <w:rsid w:val="00892CF0"/>
    <w:rsid w:val="00893814"/>
    <w:rsid w:val="00894CFC"/>
    <w:rsid w:val="00896890"/>
    <w:rsid w:val="008A01BA"/>
    <w:rsid w:val="008A156F"/>
    <w:rsid w:val="008A1C7B"/>
    <w:rsid w:val="008A237B"/>
    <w:rsid w:val="008B0D62"/>
    <w:rsid w:val="008B47A6"/>
    <w:rsid w:val="008B54CF"/>
    <w:rsid w:val="008B7ED1"/>
    <w:rsid w:val="008C1B60"/>
    <w:rsid w:val="008C42D8"/>
    <w:rsid w:val="008D0556"/>
    <w:rsid w:val="008D0A16"/>
    <w:rsid w:val="008D15B0"/>
    <w:rsid w:val="008D7F2A"/>
    <w:rsid w:val="008E16AA"/>
    <w:rsid w:val="008F05DE"/>
    <w:rsid w:val="008F1E3F"/>
    <w:rsid w:val="008F4881"/>
    <w:rsid w:val="00900A93"/>
    <w:rsid w:val="009014BB"/>
    <w:rsid w:val="009025A5"/>
    <w:rsid w:val="009057D9"/>
    <w:rsid w:val="00910494"/>
    <w:rsid w:val="00917C59"/>
    <w:rsid w:val="00926E22"/>
    <w:rsid w:val="009276F2"/>
    <w:rsid w:val="00930DB1"/>
    <w:rsid w:val="00936327"/>
    <w:rsid w:val="009453A8"/>
    <w:rsid w:val="00946A62"/>
    <w:rsid w:val="00952AA9"/>
    <w:rsid w:val="0095398E"/>
    <w:rsid w:val="00955814"/>
    <w:rsid w:val="0095733A"/>
    <w:rsid w:val="00957A62"/>
    <w:rsid w:val="00962D7D"/>
    <w:rsid w:val="009644B4"/>
    <w:rsid w:val="009707FB"/>
    <w:rsid w:val="00971146"/>
    <w:rsid w:val="00977F73"/>
    <w:rsid w:val="00981790"/>
    <w:rsid w:val="00985AE0"/>
    <w:rsid w:val="00991EDF"/>
    <w:rsid w:val="00994B30"/>
    <w:rsid w:val="009A2DB4"/>
    <w:rsid w:val="009A5365"/>
    <w:rsid w:val="009A698C"/>
    <w:rsid w:val="009A7A63"/>
    <w:rsid w:val="009B2C7C"/>
    <w:rsid w:val="009B7B15"/>
    <w:rsid w:val="009C4B84"/>
    <w:rsid w:val="009C6C29"/>
    <w:rsid w:val="009D6AD8"/>
    <w:rsid w:val="009E02CE"/>
    <w:rsid w:val="009E195F"/>
    <w:rsid w:val="009E1E4B"/>
    <w:rsid w:val="009E7D40"/>
    <w:rsid w:val="009F0C04"/>
    <w:rsid w:val="009F2DB5"/>
    <w:rsid w:val="00A00473"/>
    <w:rsid w:val="00A00FD4"/>
    <w:rsid w:val="00A13C23"/>
    <w:rsid w:val="00A21DEC"/>
    <w:rsid w:val="00A21E92"/>
    <w:rsid w:val="00A249B8"/>
    <w:rsid w:val="00A3001E"/>
    <w:rsid w:val="00A3023E"/>
    <w:rsid w:val="00A30B69"/>
    <w:rsid w:val="00A3209D"/>
    <w:rsid w:val="00A41ABC"/>
    <w:rsid w:val="00A43167"/>
    <w:rsid w:val="00A448F9"/>
    <w:rsid w:val="00A45175"/>
    <w:rsid w:val="00A455FB"/>
    <w:rsid w:val="00A534E5"/>
    <w:rsid w:val="00A559DC"/>
    <w:rsid w:val="00A56BDB"/>
    <w:rsid w:val="00A61A9B"/>
    <w:rsid w:val="00A628EA"/>
    <w:rsid w:val="00A63D9D"/>
    <w:rsid w:val="00A6458F"/>
    <w:rsid w:val="00A6694F"/>
    <w:rsid w:val="00A7060A"/>
    <w:rsid w:val="00A72CD4"/>
    <w:rsid w:val="00A83CE2"/>
    <w:rsid w:val="00A849A8"/>
    <w:rsid w:val="00AA034B"/>
    <w:rsid w:val="00AA0F1E"/>
    <w:rsid w:val="00AA26BB"/>
    <w:rsid w:val="00AA2CC0"/>
    <w:rsid w:val="00AA3234"/>
    <w:rsid w:val="00AB1FEE"/>
    <w:rsid w:val="00AB7AD1"/>
    <w:rsid w:val="00AC0538"/>
    <w:rsid w:val="00AD1516"/>
    <w:rsid w:val="00AD19A1"/>
    <w:rsid w:val="00AD2E62"/>
    <w:rsid w:val="00AD59CA"/>
    <w:rsid w:val="00AE03B5"/>
    <w:rsid w:val="00AE399C"/>
    <w:rsid w:val="00AE4445"/>
    <w:rsid w:val="00AE61DC"/>
    <w:rsid w:val="00AE7D67"/>
    <w:rsid w:val="00AF0034"/>
    <w:rsid w:val="00AF03D5"/>
    <w:rsid w:val="00AF1254"/>
    <w:rsid w:val="00AF72FC"/>
    <w:rsid w:val="00B02B6D"/>
    <w:rsid w:val="00B03851"/>
    <w:rsid w:val="00B055AB"/>
    <w:rsid w:val="00B07D61"/>
    <w:rsid w:val="00B1031F"/>
    <w:rsid w:val="00B1103D"/>
    <w:rsid w:val="00B13E8F"/>
    <w:rsid w:val="00B14067"/>
    <w:rsid w:val="00B22788"/>
    <w:rsid w:val="00B235EA"/>
    <w:rsid w:val="00B23EF2"/>
    <w:rsid w:val="00B26CFF"/>
    <w:rsid w:val="00B31D23"/>
    <w:rsid w:val="00B32E81"/>
    <w:rsid w:val="00B37346"/>
    <w:rsid w:val="00B4023E"/>
    <w:rsid w:val="00B5265B"/>
    <w:rsid w:val="00B5511D"/>
    <w:rsid w:val="00B60EFF"/>
    <w:rsid w:val="00B62BE4"/>
    <w:rsid w:val="00B631CB"/>
    <w:rsid w:val="00B64010"/>
    <w:rsid w:val="00B66645"/>
    <w:rsid w:val="00B66D31"/>
    <w:rsid w:val="00B67A9D"/>
    <w:rsid w:val="00B71A2E"/>
    <w:rsid w:val="00B72E89"/>
    <w:rsid w:val="00B76CCF"/>
    <w:rsid w:val="00B77194"/>
    <w:rsid w:val="00B84AC5"/>
    <w:rsid w:val="00B85846"/>
    <w:rsid w:val="00B906E0"/>
    <w:rsid w:val="00B9642C"/>
    <w:rsid w:val="00B9798D"/>
    <w:rsid w:val="00BA0818"/>
    <w:rsid w:val="00BA1D60"/>
    <w:rsid w:val="00BA2717"/>
    <w:rsid w:val="00BA5C03"/>
    <w:rsid w:val="00BB2359"/>
    <w:rsid w:val="00BB3613"/>
    <w:rsid w:val="00BB37BB"/>
    <w:rsid w:val="00BB40A2"/>
    <w:rsid w:val="00BB4BD2"/>
    <w:rsid w:val="00BB7459"/>
    <w:rsid w:val="00BC07B3"/>
    <w:rsid w:val="00BC0D03"/>
    <w:rsid w:val="00BC0D93"/>
    <w:rsid w:val="00BC2116"/>
    <w:rsid w:val="00BC586A"/>
    <w:rsid w:val="00BC73D9"/>
    <w:rsid w:val="00BE3592"/>
    <w:rsid w:val="00BE5AE3"/>
    <w:rsid w:val="00BE7DA2"/>
    <w:rsid w:val="00BF2589"/>
    <w:rsid w:val="00BF292B"/>
    <w:rsid w:val="00BF29EF"/>
    <w:rsid w:val="00C00D5D"/>
    <w:rsid w:val="00C0135B"/>
    <w:rsid w:val="00C025B8"/>
    <w:rsid w:val="00C02B58"/>
    <w:rsid w:val="00C02F8D"/>
    <w:rsid w:val="00C05DA9"/>
    <w:rsid w:val="00C07E18"/>
    <w:rsid w:val="00C101D8"/>
    <w:rsid w:val="00C14FB1"/>
    <w:rsid w:val="00C15F69"/>
    <w:rsid w:val="00C16D6D"/>
    <w:rsid w:val="00C17E73"/>
    <w:rsid w:val="00C213EA"/>
    <w:rsid w:val="00C253A4"/>
    <w:rsid w:val="00C27A19"/>
    <w:rsid w:val="00C30E31"/>
    <w:rsid w:val="00C322CF"/>
    <w:rsid w:val="00C43E71"/>
    <w:rsid w:val="00C469B0"/>
    <w:rsid w:val="00C501EB"/>
    <w:rsid w:val="00C533FF"/>
    <w:rsid w:val="00C53D73"/>
    <w:rsid w:val="00C60871"/>
    <w:rsid w:val="00C61753"/>
    <w:rsid w:val="00C63C23"/>
    <w:rsid w:val="00C63CA1"/>
    <w:rsid w:val="00C66F5D"/>
    <w:rsid w:val="00C722ED"/>
    <w:rsid w:val="00C753D6"/>
    <w:rsid w:val="00C813E3"/>
    <w:rsid w:val="00C848C7"/>
    <w:rsid w:val="00C848DC"/>
    <w:rsid w:val="00C876B3"/>
    <w:rsid w:val="00C92B98"/>
    <w:rsid w:val="00C93CB3"/>
    <w:rsid w:val="00C9613A"/>
    <w:rsid w:val="00CA1AA1"/>
    <w:rsid w:val="00CA39CF"/>
    <w:rsid w:val="00CA453E"/>
    <w:rsid w:val="00CA4E25"/>
    <w:rsid w:val="00CB0F6D"/>
    <w:rsid w:val="00CB487C"/>
    <w:rsid w:val="00CB4BFF"/>
    <w:rsid w:val="00CC4053"/>
    <w:rsid w:val="00CC72F2"/>
    <w:rsid w:val="00CD6461"/>
    <w:rsid w:val="00CD6FEC"/>
    <w:rsid w:val="00CE14A7"/>
    <w:rsid w:val="00CE45F8"/>
    <w:rsid w:val="00CE741C"/>
    <w:rsid w:val="00CF0E9C"/>
    <w:rsid w:val="00D04E40"/>
    <w:rsid w:val="00D05C26"/>
    <w:rsid w:val="00D07FD1"/>
    <w:rsid w:val="00D10543"/>
    <w:rsid w:val="00D1506E"/>
    <w:rsid w:val="00D17BDC"/>
    <w:rsid w:val="00D2377E"/>
    <w:rsid w:val="00D31329"/>
    <w:rsid w:val="00D33FE0"/>
    <w:rsid w:val="00D34FB9"/>
    <w:rsid w:val="00D36BE8"/>
    <w:rsid w:val="00D406BE"/>
    <w:rsid w:val="00D45D2E"/>
    <w:rsid w:val="00D47DF4"/>
    <w:rsid w:val="00D47FB9"/>
    <w:rsid w:val="00D54CDE"/>
    <w:rsid w:val="00D57061"/>
    <w:rsid w:val="00D602EC"/>
    <w:rsid w:val="00D62694"/>
    <w:rsid w:val="00D64FFD"/>
    <w:rsid w:val="00D706AB"/>
    <w:rsid w:val="00D805AE"/>
    <w:rsid w:val="00D814FF"/>
    <w:rsid w:val="00D81A11"/>
    <w:rsid w:val="00D825C3"/>
    <w:rsid w:val="00D84789"/>
    <w:rsid w:val="00D84BED"/>
    <w:rsid w:val="00D91D86"/>
    <w:rsid w:val="00D93A5D"/>
    <w:rsid w:val="00D953D6"/>
    <w:rsid w:val="00DA26E0"/>
    <w:rsid w:val="00DB0280"/>
    <w:rsid w:val="00DB5233"/>
    <w:rsid w:val="00DB56F0"/>
    <w:rsid w:val="00DC01CC"/>
    <w:rsid w:val="00DC12B7"/>
    <w:rsid w:val="00DC6210"/>
    <w:rsid w:val="00DD7082"/>
    <w:rsid w:val="00DE0A44"/>
    <w:rsid w:val="00DE0C73"/>
    <w:rsid w:val="00DE290D"/>
    <w:rsid w:val="00DF09F9"/>
    <w:rsid w:val="00DF361F"/>
    <w:rsid w:val="00E00D24"/>
    <w:rsid w:val="00E05557"/>
    <w:rsid w:val="00E123F1"/>
    <w:rsid w:val="00E156B2"/>
    <w:rsid w:val="00E162A4"/>
    <w:rsid w:val="00E1681E"/>
    <w:rsid w:val="00E20D86"/>
    <w:rsid w:val="00E22620"/>
    <w:rsid w:val="00E2339B"/>
    <w:rsid w:val="00E233A6"/>
    <w:rsid w:val="00E32140"/>
    <w:rsid w:val="00E32831"/>
    <w:rsid w:val="00E354F5"/>
    <w:rsid w:val="00E35F27"/>
    <w:rsid w:val="00E3702C"/>
    <w:rsid w:val="00E40C4F"/>
    <w:rsid w:val="00E41E41"/>
    <w:rsid w:val="00E44719"/>
    <w:rsid w:val="00E44A07"/>
    <w:rsid w:val="00E45D70"/>
    <w:rsid w:val="00E46131"/>
    <w:rsid w:val="00E530D6"/>
    <w:rsid w:val="00E54301"/>
    <w:rsid w:val="00E62988"/>
    <w:rsid w:val="00E72BA5"/>
    <w:rsid w:val="00E81FC0"/>
    <w:rsid w:val="00E838CC"/>
    <w:rsid w:val="00E852EC"/>
    <w:rsid w:val="00E85B62"/>
    <w:rsid w:val="00E877BF"/>
    <w:rsid w:val="00E91B32"/>
    <w:rsid w:val="00E922F2"/>
    <w:rsid w:val="00EA3152"/>
    <w:rsid w:val="00EB29CD"/>
    <w:rsid w:val="00EC066A"/>
    <w:rsid w:val="00EC1208"/>
    <w:rsid w:val="00ED302B"/>
    <w:rsid w:val="00ED33AD"/>
    <w:rsid w:val="00ED4279"/>
    <w:rsid w:val="00ED6551"/>
    <w:rsid w:val="00EE3961"/>
    <w:rsid w:val="00EE4956"/>
    <w:rsid w:val="00EF491C"/>
    <w:rsid w:val="00F0048C"/>
    <w:rsid w:val="00F020D6"/>
    <w:rsid w:val="00F02890"/>
    <w:rsid w:val="00F046F8"/>
    <w:rsid w:val="00F075B4"/>
    <w:rsid w:val="00F133A9"/>
    <w:rsid w:val="00F140EF"/>
    <w:rsid w:val="00F207A5"/>
    <w:rsid w:val="00F20AC2"/>
    <w:rsid w:val="00F260A7"/>
    <w:rsid w:val="00F32E50"/>
    <w:rsid w:val="00F35749"/>
    <w:rsid w:val="00F37EE0"/>
    <w:rsid w:val="00F471EE"/>
    <w:rsid w:val="00F510D7"/>
    <w:rsid w:val="00F5354B"/>
    <w:rsid w:val="00F53BEE"/>
    <w:rsid w:val="00F578FF"/>
    <w:rsid w:val="00F57BD4"/>
    <w:rsid w:val="00F605E7"/>
    <w:rsid w:val="00F614E4"/>
    <w:rsid w:val="00F62696"/>
    <w:rsid w:val="00F63EFC"/>
    <w:rsid w:val="00F7006D"/>
    <w:rsid w:val="00F73466"/>
    <w:rsid w:val="00F741AD"/>
    <w:rsid w:val="00F814D8"/>
    <w:rsid w:val="00F81E56"/>
    <w:rsid w:val="00F879DA"/>
    <w:rsid w:val="00F9154D"/>
    <w:rsid w:val="00F924A0"/>
    <w:rsid w:val="00F932B8"/>
    <w:rsid w:val="00F935E0"/>
    <w:rsid w:val="00F96C90"/>
    <w:rsid w:val="00FA1384"/>
    <w:rsid w:val="00FA3265"/>
    <w:rsid w:val="00FA4401"/>
    <w:rsid w:val="00FA5F79"/>
    <w:rsid w:val="00FA6A21"/>
    <w:rsid w:val="00FA7E26"/>
    <w:rsid w:val="00FB6D5B"/>
    <w:rsid w:val="00FC0710"/>
    <w:rsid w:val="00FC18FC"/>
    <w:rsid w:val="00FC2BBD"/>
    <w:rsid w:val="00FC42D2"/>
    <w:rsid w:val="00FC53A9"/>
    <w:rsid w:val="00FC6300"/>
    <w:rsid w:val="00FC6392"/>
    <w:rsid w:val="00FC7CCF"/>
    <w:rsid w:val="00FD2114"/>
    <w:rsid w:val="00FD64B7"/>
    <w:rsid w:val="00FE18C3"/>
    <w:rsid w:val="00FF2ABA"/>
    <w:rsid w:val="00FF509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FFF5A0"/>
  <w15:docId w15:val="{5A74E388-8735-514B-991B-F8873C7D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21E92"/>
    <w:pPr>
      <w:pBdr>
        <w:top w:val="nil"/>
        <w:left w:val="nil"/>
        <w:bottom w:val="nil"/>
        <w:right w:val="nil"/>
        <w:between w:val="nil"/>
      </w:pBdr>
      <w:spacing w:after="160" w:line="259" w:lineRule="auto"/>
    </w:pPr>
    <w:rPr>
      <w:rFonts w:ascii="Calibri" w:eastAsia="Calibri" w:hAnsi="Calibri" w:cs="Calibri"/>
      <w:color w:val="000000"/>
      <w:lang w:eastAsia="nl-NL"/>
    </w:rPr>
  </w:style>
  <w:style w:type="paragraph" w:styleId="Kop1">
    <w:name w:val="heading 1"/>
    <w:basedOn w:val="Standaard"/>
    <w:next w:val="Standaard"/>
    <w:link w:val="Kop1Char"/>
    <w:rsid w:val="00A21E92"/>
    <w:pPr>
      <w:keepNext/>
      <w:keepLines/>
      <w:spacing w:before="480" w:after="120"/>
      <w:outlineLvl w:val="0"/>
    </w:pPr>
    <w:rPr>
      <w:b/>
      <w:sz w:val="48"/>
      <w:szCs w:val="48"/>
    </w:rPr>
  </w:style>
  <w:style w:type="paragraph" w:styleId="Kop2">
    <w:name w:val="heading 2"/>
    <w:basedOn w:val="Geenafstand"/>
    <w:next w:val="Geenafstand"/>
    <w:link w:val="Kop2Char"/>
    <w:rsid w:val="00A21E92"/>
    <w:pPr>
      <w:keepNext/>
      <w:keepLines/>
      <w:spacing w:before="360" w:after="80"/>
      <w:outlineLvl w:val="1"/>
    </w:pPr>
    <w:rPr>
      <w:rFonts w:asciiTheme="majorHAnsi" w:hAnsiTheme="majorHAnsi"/>
      <w:b/>
      <w:color w:val="auto"/>
      <w:sz w:val="24"/>
      <w:szCs w:val="36"/>
    </w:rPr>
  </w:style>
  <w:style w:type="paragraph" w:styleId="Kop3">
    <w:name w:val="heading 3"/>
    <w:basedOn w:val="Geenafstand"/>
    <w:next w:val="Geenafstand"/>
    <w:link w:val="Kop3Char"/>
    <w:rsid w:val="00A21E92"/>
    <w:pPr>
      <w:keepNext/>
      <w:keepLines/>
      <w:spacing w:before="120" w:after="120"/>
      <w:outlineLvl w:val="2"/>
    </w:pPr>
    <w:rPr>
      <w:rFonts w:asciiTheme="majorHAnsi" w:hAnsiTheme="majorHAnsi"/>
      <w:color w:val="auto"/>
      <w:sz w:val="24"/>
      <w:szCs w:val="28"/>
    </w:rPr>
  </w:style>
  <w:style w:type="paragraph" w:styleId="Kop4">
    <w:name w:val="heading 4"/>
    <w:basedOn w:val="Standaard"/>
    <w:next w:val="Standaard"/>
    <w:link w:val="Kop4Char"/>
    <w:uiPriority w:val="9"/>
    <w:unhideWhenUsed/>
    <w:qFormat/>
    <w:rsid w:val="00105383"/>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105383"/>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10538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ED65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D6551"/>
  </w:style>
  <w:style w:type="paragraph" w:styleId="Voettekst">
    <w:name w:val="footer"/>
    <w:basedOn w:val="Standaard"/>
    <w:link w:val="VoettekstChar"/>
    <w:uiPriority w:val="99"/>
    <w:unhideWhenUsed/>
    <w:rsid w:val="00ED65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6551"/>
  </w:style>
  <w:style w:type="paragraph" w:customStyle="1" w:styleId="BasicParagraph">
    <w:name w:val="[Basic Paragraph]"/>
    <w:basedOn w:val="Standaard"/>
    <w:uiPriority w:val="99"/>
    <w:rsid w:val="00ED6551"/>
    <w:pPr>
      <w:autoSpaceDE w:val="0"/>
      <w:autoSpaceDN w:val="0"/>
      <w:adjustRightInd w:val="0"/>
      <w:spacing w:after="0" w:line="288" w:lineRule="auto"/>
      <w:textAlignment w:val="center"/>
    </w:pPr>
    <w:rPr>
      <w:rFonts w:ascii="Minion Pro" w:hAnsi="Minion Pro" w:cs="Minion Pro"/>
      <w:sz w:val="24"/>
      <w:szCs w:val="24"/>
      <w:lang w:val="en-GB"/>
    </w:rPr>
  </w:style>
  <w:style w:type="paragraph" w:styleId="Ballontekst">
    <w:name w:val="Balloon Text"/>
    <w:basedOn w:val="Standaard"/>
    <w:link w:val="BallontekstChar"/>
    <w:uiPriority w:val="99"/>
    <w:semiHidden/>
    <w:unhideWhenUsed/>
    <w:rsid w:val="009A536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5365"/>
    <w:rPr>
      <w:rFonts w:ascii="Tahoma" w:hAnsi="Tahoma" w:cs="Tahoma"/>
      <w:sz w:val="16"/>
      <w:szCs w:val="16"/>
    </w:rPr>
  </w:style>
  <w:style w:type="character" w:customStyle="1" w:styleId="Kop1Char">
    <w:name w:val="Kop 1 Char"/>
    <w:basedOn w:val="Standaardalinea-lettertype"/>
    <w:link w:val="Kop1"/>
    <w:rsid w:val="00A21E92"/>
    <w:rPr>
      <w:rFonts w:ascii="Calibri" w:eastAsia="Calibri" w:hAnsi="Calibri" w:cs="Calibri"/>
      <w:b/>
      <w:color w:val="000000"/>
      <w:sz w:val="48"/>
      <w:szCs w:val="48"/>
      <w:lang w:eastAsia="nl-NL"/>
    </w:rPr>
  </w:style>
  <w:style w:type="character" w:customStyle="1" w:styleId="Kop2Char">
    <w:name w:val="Kop 2 Char"/>
    <w:basedOn w:val="Standaardalinea-lettertype"/>
    <w:link w:val="Kop2"/>
    <w:rsid w:val="00A21E92"/>
    <w:rPr>
      <w:rFonts w:asciiTheme="majorHAnsi" w:eastAsia="Calibri" w:hAnsiTheme="majorHAnsi" w:cs="Calibri"/>
      <w:b/>
      <w:sz w:val="24"/>
      <w:szCs w:val="36"/>
      <w:lang w:eastAsia="nl-NL"/>
    </w:rPr>
  </w:style>
  <w:style w:type="character" w:customStyle="1" w:styleId="Kop3Char">
    <w:name w:val="Kop 3 Char"/>
    <w:basedOn w:val="Standaardalinea-lettertype"/>
    <w:link w:val="Kop3"/>
    <w:rsid w:val="00A21E92"/>
    <w:rPr>
      <w:rFonts w:asciiTheme="majorHAnsi" w:eastAsia="Calibri" w:hAnsiTheme="majorHAnsi" w:cs="Calibri"/>
      <w:sz w:val="24"/>
      <w:szCs w:val="28"/>
      <w:lang w:eastAsia="nl-NL"/>
    </w:rPr>
  </w:style>
  <w:style w:type="character" w:styleId="Hyperlink">
    <w:name w:val="Hyperlink"/>
    <w:basedOn w:val="Standaardalinea-lettertype"/>
    <w:uiPriority w:val="99"/>
    <w:unhideWhenUsed/>
    <w:rsid w:val="00A21E92"/>
    <w:rPr>
      <w:color w:val="0000FF" w:themeColor="hyperlink"/>
      <w:u w:val="single"/>
    </w:rPr>
  </w:style>
  <w:style w:type="paragraph" w:styleId="Lijstalinea">
    <w:name w:val="List Paragraph"/>
    <w:basedOn w:val="Standaard"/>
    <w:uiPriority w:val="34"/>
    <w:qFormat/>
    <w:rsid w:val="00A21E92"/>
    <w:pPr>
      <w:ind w:left="720"/>
      <w:contextualSpacing/>
    </w:pPr>
  </w:style>
  <w:style w:type="paragraph" w:styleId="Kopvaninhoudsopgave">
    <w:name w:val="TOC Heading"/>
    <w:basedOn w:val="Kop1"/>
    <w:next w:val="Standaard"/>
    <w:uiPriority w:val="39"/>
    <w:unhideWhenUsed/>
    <w:qFormat/>
    <w:rsid w:val="00A21E92"/>
    <w:pPr>
      <w:pBdr>
        <w:top w:val="none" w:sz="0" w:space="0" w:color="auto"/>
        <w:left w:val="none" w:sz="0" w:space="0" w:color="auto"/>
        <w:bottom w:val="none" w:sz="0" w:space="0" w:color="auto"/>
        <w:right w:val="none" w:sz="0" w:space="0" w:color="auto"/>
        <w:between w:val="none" w:sz="0" w:space="0" w:color="auto"/>
      </w:pBdr>
      <w:spacing w:before="240" w:after="0"/>
      <w:outlineLvl w:val="9"/>
    </w:pPr>
    <w:rPr>
      <w:rFonts w:asciiTheme="majorHAnsi" w:eastAsiaTheme="majorEastAsia" w:hAnsiTheme="majorHAnsi" w:cstheme="majorBidi"/>
      <w:b w:val="0"/>
      <w:color w:val="365F91" w:themeColor="accent1" w:themeShade="BF"/>
      <w:sz w:val="32"/>
      <w:szCs w:val="32"/>
      <w:lang w:val="en-US" w:eastAsia="en-US"/>
    </w:rPr>
  </w:style>
  <w:style w:type="character" w:styleId="Subtielebenadrukking">
    <w:name w:val="Subtle Emphasis"/>
    <w:aliases w:val="Heading 1*"/>
    <w:basedOn w:val="Standaardalinea-lettertype"/>
    <w:uiPriority w:val="19"/>
    <w:qFormat/>
    <w:rsid w:val="00C53D73"/>
    <w:rPr>
      <w:rFonts w:asciiTheme="majorHAnsi" w:hAnsiTheme="majorHAnsi"/>
      <w:b/>
      <w:iCs/>
      <w:color w:val="auto"/>
      <w:sz w:val="24"/>
    </w:rPr>
  </w:style>
  <w:style w:type="paragraph" w:styleId="Inhopg1">
    <w:name w:val="toc 1"/>
    <w:basedOn w:val="Standaard"/>
    <w:next w:val="Standaard"/>
    <w:autoRedefine/>
    <w:uiPriority w:val="39"/>
    <w:unhideWhenUsed/>
    <w:rsid w:val="00A21E92"/>
    <w:pPr>
      <w:spacing w:before="120" w:after="0"/>
    </w:pPr>
    <w:rPr>
      <w:rFonts w:asciiTheme="minorHAnsi" w:hAnsiTheme="minorHAnsi" w:cstheme="minorHAnsi"/>
      <w:b/>
      <w:bCs/>
      <w:i/>
      <w:iCs/>
      <w:sz w:val="24"/>
      <w:szCs w:val="24"/>
    </w:rPr>
  </w:style>
  <w:style w:type="paragraph" w:styleId="Inhopg2">
    <w:name w:val="toc 2"/>
    <w:basedOn w:val="Standaard"/>
    <w:next w:val="Standaard"/>
    <w:autoRedefine/>
    <w:uiPriority w:val="39"/>
    <w:unhideWhenUsed/>
    <w:rsid w:val="00A21E92"/>
    <w:pPr>
      <w:spacing w:before="120" w:after="0"/>
      <w:ind w:left="220"/>
    </w:pPr>
    <w:rPr>
      <w:rFonts w:asciiTheme="minorHAnsi" w:hAnsiTheme="minorHAnsi" w:cstheme="minorHAnsi"/>
      <w:b/>
      <w:bCs/>
    </w:rPr>
  </w:style>
  <w:style w:type="paragraph" w:styleId="Inhopg3">
    <w:name w:val="toc 3"/>
    <w:basedOn w:val="Standaard"/>
    <w:next w:val="Standaard"/>
    <w:autoRedefine/>
    <w:uiPriority w:val="39"/>
    <w:unhideWhenUsed/>
    <w:rsid w:val="00A21E92"/>
    <w:pPr>
      <w:spacing w:after="0"/>
      <w:ind w:left="440"/>
    </w:pPr>
    <w:rPr>
      <w:rFonts w:asciiTheme="minorHAnsi" w:hAnsiTheme="minorHAnsi" w:cstheme="minorHAnsi"/>
      <w:sz w:val="20"/>
      <w:szCs w:val="20"/>
    </w:rPr>
  </w:style>
  <w:style w:type="paragraph" w:styleId="Geenafstand">
    <w:name w:val="No Spacing"/>
    <w:uiPriority w:val="1"/>
    <w:qFormat/>
    <w:rsid w:val="00A21E92"/>
    <w:pPr>
      <w:pBdr>
        <w:top w:val="nil"/>
        <w:left w:val="nil"/>
        <w:bottom w:val="nil"/>
        <w:right w:val="nil"/>
        <w:between w:val="nil"/>
      </w:pBdr>
      <w:spacing w:after="0" w:line="240" w:lineRule="auto"/>
    </w:pPr>
    <w:rPr>
      <w:rFonts w:ascii="Calibri" w:eastAsia="Calibri" w:hAnsi="Calibri" w:cs="Calibri"/>
      <w:color w:val="000000"/>
      <w:lang w:eastAsia="nl-NL"/>
    </w:rPr>
  </w:style>
  <w:style w:type="character" w:styleId="Paginanummer">
    <w:name w:val="page number"/>
    <w:basedOn w:val="Standaardalinea-lettertype"/>
    <w:uiPriority w:val="99"/>
    <w:semiHidden/>
    <w:unhideWhenUsed/>
    <w:rsid w:val="00A21E92"/>
  </w:style>
  <w:style w:type="paragraph" w:styleId="Inhopg4">
    <w:name w:val="toc 4"/>
    <w:basedOn w:val="Standaard"/>
    <w:next w:val="Standaard"/>
    <w:autoRedefine/>
    <w:uiPriority w:val="39"/>
    <w:unhideWhenUsed/>
    <w:rsid w:val="00A455FB"/>
    <w:pPr>
      <w:spacing w:after="0"/>
      <w:ind w:left="660"/>
    </w:pPr>
    <w:rPr>
      <w:rFonts w:asciiTheme="minorHAnsi" w:hAnsiTheme="minorHAnsi" w:cstheme="minorHAnsi"/>
      <w:sz w:val="20"/>
      <w:szCs w:val="20"/>
    </w:rPr>
  </w:style>
  <w:style w:type="paragraph" w:styleId="Inhopg5">
    <w:name w:val="toc 5"/>
    <w:basedOn w:val="Standaard"/>
    <w:next w:val="Standaard"/>
    <w:autoRedefine/>
    <w:uiPriority w:val="39"/>
    <w:unhideWhenUsed/>
    <w:rsid w:val="00A455FB"/>
    <w:pPr>
      <w:spacing w:after="0"/>
      <w:ind w:left="880"/>
    </w:pPr>
    <w:rPr>
      <w:rFonts w:asciiTheme="minorHAnsi" w:hAnsiTheme="minorHAnsi" w:cstheme="minorHAnsi"/>
      <w:sz w:val="20"/>
      <w:szCs w:val="20"/>
    </w:rPr>
  </w:style>
  <w:style w:type="paragraph" w:styleId="Inhopg6">
    <w:name w:val="toc 6"/>
    <w:basedOn w:val="Standaard"/>
    <w:next w:val="Standaard"/>
    <w:autoRedefine/>
    <w:uiPriority w:val="39"/>
    <w:unhideWhenUsed/>
    <w:rsid w:val="00A455FB"/>
    <w:pPr>
      <w:spacing w:after="0"/>
      <w:ind w:left="1100"/>
    </w:pPr>
    <w:rPr>
      <w:rFonts w:asciiTheme="minorHAnsi" w:hAnsiTheme="minorHAnsi" w:cstheme="minorHAnsi"/>
      <w:sz w:val="20"/>
      <w:szCs w:val="20"/>
    </w:rPr>
  </w:style>
  <w:style w:type="paragraph" w:styleId="Inhopg7">
    <w:name w:val="toc 7"/>
    <w:basedOn w:val="Standaard"/>
    <w:next w:val="Standaard"/>
    <w:autoRedefine/>
    <w:uiPriority w:val="39"/>
    <w:unhideWhenUsed/>
    <w:rsid w:val="00A455FB"/>
    <w:pPr>
      <w:spacing w:after="0"/>
      <w:ind w:left="1320"/>
    </w:pPr>
    <w:rPr>
      <w:rFonts w:asciiTheme="minorHAnsi" w:hAnsiTheme="minorHAnsi" w:cstheme="minorHAnsi"/>
      <w:sz w:val="20"/>
      <w:szCs w:val="20"/>
    </w:rPr>
  </w:style>
  <w:style w:type="paragraph" w:styleId="Inhopg8">
    <w:name w:val="toc 8"/>
    <w:basedOn w:val="Standaard"/>
    <w:next w:val="Standaard"/>
    <w:autoRedefine/>
    <w:uiPriority w:val="39"/>
    <w:unhideWhenUsed/>
    <w:rsid w:val="00A455FB"/>
    <w:pPr>
      <w:spacing w:after="0"/>
      <w:ind w:left="1540"/>
    </w:pPr>
    <w:rPr>
      <w:rFonts w:asciiTheme="minorHAnsi" w:hAnsiTheme="minorHAnsi" w:cstheme="minorHAnsi"/>
      <w:sz w:val="20"/>
      <w:szCs w:val="20"/>
    </w:rPr>
  </w:style>
  <w:style w:type="paragraph" w:styleId="Inhopg9">
    <w:name w:val="toc 9"/>
    <w:basedOn w:val="Standaard"/>
    <w:next w:val="Standaard"/>
    <w:autoRedefine/>
    <w:uiPriority w:val="39"/>
    <w:unhideWhenUsed/>
    <w:rsid w:val="00A455FB"/>
    <w:pPr>
      <w:spacing w:after="0"/>
      <w:ind w:left="1760"/>
    </w:pPr>
    <w:rPr>
      <w:rFonts w:asciiTheme="minorHAnsi" w:hAnsiTheme="minorHAnsi" w:cstheme="minorHAnsi"/>
      <w:sz w:val="20"/>
      <w:szCs w:val="20"/>
    </w:rPr>
  </w:style>
  <w:style w:type="character" w:customStyle="1" w:styleId="Kop4Char">
    <w:name w:val="Kop 4 Char"/>
    <w:basedOn w:val="Standaardalinea-lettertype"/>
    <w:link w:val="Kop4"/>
    <w:uiPriority w:val="9"/>
    <w:rsid w:val="00105383"/>
    <w:rPr>
      <w:rFonts w:asciiTheme="majorHAnsi" w:eastAsiaTheme="majorEastAsia" w:hAnsiTheme="majorHAnsi" w:cstheme="majorBidi"/>
      <w:b/>
      <w:bCs/>
      <w:i/>
      <w:iCs/>
      <w:color w:val="4F81BD" w:themeColor="accent1"/>
      <w:lang w:eastAsia="nl-NL"/>
    </w:rPr>
  </w:style>
  <w:style w:type="character" w:customStyle="1" w:styleId="Kop5Char">
    <w:name w:val="Kop 5 Char"/>
    <w:basedOn w:val="Standaardalinea-lettertype"/>
    <w:link w:val="Kop5"/>
    <w:uiPriority w:val="9"/>
    <w:rsid w:val="00105383"/>
    <w:rPr>
      <w:rFonts w:asciiTheme="majorHAnsi" w:eastAsiaTheme="majorEastAsia" w:hAnsiTheme="majorHAnsi" w:cstheme="majorBidi"/>
      <w:color w:val="243F60" w:themeColor="accent1" w:themeShade="7F"/>
      <w:lang w:eastAsia="nl-NL"/>
    </w:rPr>
  </w:style>
  <w:style w:type="character" w:customStyle="1" w:styleId="Kop6Char">
    <w:name w:val="Kop 6 Char"/>
    <w:basedOn w:val="Standaardalinea-lettertype"/>
    <w:link w:val="Kop6"/>
    <w:uiPriority w:val="9"/>
    <w:rsid w:val="00105383"/>
    <w:rPr>
      <w:rFonts w:asciiTheme="majorHAnsi" w:eastAsiaTheme="majorEastAsia" w:hAnsiTheme="majorHAnsi" w:cstheme="majorBidi"/>
      <w:i/>
      <w:iCs/>
      <w:color w:val="243F60" w:themeColor="accent1" w:themeShade="7F"/>
      <w:lang w:eastAsia="nl-NL"/>
    </w:rPr>
  </w:style>
  <w:style w:type="character" w:styleId="Onopgelostemelding">
    <w:name w:val="Unresolved Mention"/>
    <w:basedOn w:val="Standaardalinea-lettertype"/>
    <w:uiPriority w:val="99"/>
    <w:semiHidden/>
    <w:unhideWhenUsed/>
    <w:rsid w:val="00B66D31"/>
    <w:rPr>
      <w:color w:val="605E5C"/>
      <w:shd w:val="clear" w:color="auto" w:fill="E1DFDD"/>
    </w:rPr>
  </w:style>
  <w:style w:type="table" w:styleId="Tabelraster">
    <w:name w:val="Table Grid"/>
    <w:basedOn w:val="Standaardtabel"/>
    <w:uiPriority w:val="59"/>
    <w:rsid w:val="00B32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728596">
      <w:bodyDiv w:val="1"/>
      <w:marLeft w:val="0"/>
      <w:marRight w:val="0"/>
      <w:marTop w:val="0"/>
      <w:marBottom w:val="0"/>
      <w:divBdr>
        <w:top w:val="none" w:sz="0" w:space="0" w:color="auto"/>
        <w:left w:val="none" w:sz="0" w:space="0" w:color="auto"/>
        <w:bottom w:val="none" w:sz="0" w:space="0" w:color="auto"/>
        <w:right w:val="none" w:sz="0" w:space="0" w:color="auto"/>
      </w:divBdr>
    </w:div>
    <w:div w:id="1725328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info@Otuke.nl" TargetMode="External"/><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otuk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gabrielevanderkamp:Desktop:Word-Sjabloon-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F7709C-553C-3D41-A883-D1BC9C283436}"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nl-NL"/>
        </a:p>
      </dgm:t>
    </dgm:pt>
    <dgm:pt modelId="{01C0B9BA-1EB2-6249-B12E-E8D25D80CDDA}">
      <dgm:prSet phldrT="[Tekst]"/>
      <dgm:spPr/>
      <dgm:t>
        <a:bodyPr/>
        <a:lstStyle/>
        <a:p>
          <a:r>
            <a:rPr lang="nl-NL"/>
            <a:t>St. Otuke</a:t>
          </a:r>
        </a:p>
      </dgm:t>
    </dgm:pt>
    <dgm:pt modelId="{EFF23150-AAC7-4C47-8DED-58B5C6DDC709}" type="parTrans" cxnId="{4A69495F-BCFB-9B41-A403-D09A4FA62A64}">
      <dgm:prSet/>
      <dgm:spPr/>
      <dgm:t>
        <a:bodyPr/>
        <a:lstStyle/>
        <a:p>
          <a:endParaRPr lang="nl-NL"/>
        </a:p>
      </dgm:t>
    </dgm:pt>
    <dgm:pt modelId="{F23820C4-2F63-FA48-B586-4EDEDB4A090E}" type="sibTrans" cxnId="{4A69495F-BCFB-9B41-A403-D09A4FA62A64}">
      <dgm:prSet/>
      <dgm:spPr/>
      <dgm:t>
        <a:bodyPr/>
        <a:lstStyle/>
        <a:p>
          <a:endParaRPr lang="nl-NL"/>
        </a:p>
      </dgm:t>
    </dgm:pt>
    <dgm:pt modelId="{C64E21CE-A8F2-F542-9469-DA6D415976BA}">
      <dgm:prSet phldrT="[Tekst]"/>
      <dgm:spPr/>
      <dgm:t>
        <a:bodyPr/>
        <a:lstStyle/>
        <a:p>
          <a:r>
            <a:rPr lang="nl-NL"/>
            <a:t>Bestuur</a:t>
          </a:r>
        </a:p>
      </dgm:t>
    </dgm:pt>
    <dgm:pt modelId="{B5053DB5-1FF5-8440-ACB4-D42FD17B0E21}" type="parTrans" cxnId="{DC3A643D-CD63-6443-8DAA-6858A08BAA53}">
      <dgm:prSet/>
      <dgm:spPr/>
      <dgm:t>
        <a:bodyPr/>
        <a:lstStyle/>
        <a:p>
          <a:endParaRPr lang="nl-NL"/>
        </a:p>
      </dgm:t>
    </dgm:pt>
    <dgm:pt modelId="{E0535366-465D-A944-9FDD-4AB0E9AD17D6}" type="sibTrans" cxnId="{DC3A643D-CD63-6443-8DAA-6858A08BAA53}">
      <dgm:prSet/>
      <dgm:spPr/>
      <dgm:t>
        <a:bodyPr/>
        <a:lstStyle/>
        <a:p>
          <a:endParaRPr lang="nl-NL"/>
        </a:p>
      </dgm:t>
    </dgm:pt>
    <dgm:pt modelId="{B9B99E2C-84D3-D54B-BB82-58803504D4D2}">
      <dgm:prSet phldrT="[Tekst]"/>
      <dgm:spPr/>
      <dgm:t>
        <a:bodyPr/>
        <a:lstStyle/>
        <a:p>
          <a:r>
            <a:rPr lang="nl-NL"/>
            <a:t>Voorzitter: Ferdinant ten Kate</a:t>
          </a:r>
        </a:p>
        <a:p>
          <a:r>
            <a:rPr lang="nl-NL"/>
            <a:t>Secretaris: Edwin de Bree</a:t>
          </a:r>
        </a:p>
        <a:p>
          <a:r>
            <a:rPr lang="nl-NL"/>
            <a:t>Penningmeester: Jeffrey Jouvenaar</a:t>
          </a:r>
        </a:p>
        <a:p>
          <a:endParaRPr lang="nl-NL"/>
        </a:p>
      </dgm:t>
    </dgm:pt>
    <dgm:pt modelId="{DE87BDD7-85EF-0F49-9729-BF5E6CA45E20}" type="parTrans" cxnId="{1AD61207-5F67-A34F-8E19-6253F4F1D752}">
      <dgm:prSet/>
      <dgm:spPr/>
      <dgm:t>
        <a:bodyPr/>
        <a:lstStyle/>
        <a:p>
          <a:endParaRPr lang="nl-NL"/>
        </a:p>
      </dgm:t>
    </dgm:pt>
    <dgm:pt modelId="{0D32BDCE-5D9B-FB4B-B9FF-FFC2FE01F781}" type="sibTrans" cxnId="{1AD61207-5F67-A34F-8E19-6253F4F1D752}">
      <dgm:prSet/>
      <dgm:spPr/>
      <dgm:t>
        <a:bodyPr/>
        <a:lstStyle/>
        <a:p>
          <a:endParaRPr lang="nl-NL"/>
        </a:p>
      </dgm:t>
    </dgm:pt>
    <dgm:pt modelId="{4BC669D2-F515-1C4B-A140-550B5F00432C}">
      <dgm:prSet phldrT="[Tekst]"/>
      <dgm:spPr/>
      <dgm:t>
        <a:bodyPr/>
        <a:lstStyle/>
        <a:p>
          <a:r>
            <a:rPr lang="nl-NL"/>
            <a:t>Bestuurslid: Gabriele van der Kamp</a:t>
          </a:r>
        </a:p>
      </dgm:t>
    </dgm:pt>
    <dgm:pt modelId="{58A81737-98C5-C747-B46D-FE1D0B9DAA78}" type="parTrans" cxnId="{06BA49DA-8470-634A-A33F-3BA1C1AD4D32}">
      <dgm:prSet/>
      <dgm:spPr/>
      <dgm:t>
        <a:bodyPr/>
        <a:lstStyle/>
        <a:p>
          <a:endParaRPr lang="nl-NL"/>
        </a:p>
      </dgm:t>
    </dgm:pt>
    <dgm:pt modelId="{785C14AD-3DBA-9447-9616-6B8AFDF59C2C}" type="sibTrans" cxnId="{06BA49DA-8470-634A-A33F-3BA1C1AD4D32}">
      <dgm:prSet/>
      <dgm:spPr/>
      <dgm:t>
        <a:bodyPr/>
        <a:lstStyle/>
        <a:p>
          <a:endParaRPr lang="nl-NL"/>
        </a:p>
      </dgm:t>
    </dgm:pt>
    <dgm:pt modelId="{5A3871D0-7FE1-E044-BD30-6C65AD2C63D6}">
      <dgm:prSet phldrT="[Tekst]"/>
      <dgm:spPr/>
      <dgm:t>
        <a:bodyPr/>
        <a:lstStyle/>
        <a:p>
          <a:r>
            <a:rPr lang="nl-NL"/>
            <a:t>NGO OHF - Uganda</a:t>
          </a:r>
        </a:p>
      </dgm:t>
    </dgm:pt>
    <dgm:pt modelId="{3BC801BA-C2FA-F947-91E5-BE7CF2619C98}" type="parTrans" cxnId="{9338B943-3504-B645-8010-9608E4DD59BB}">
      <dgm:prSet/>
      <dgm:spPr/>
      <dgm:t>
        <a:bodyPr/>
        <a:lstStyle/>
        <a:p>
          <a:endParaRPr lang="nl-NL"/>
        </a:p>
      </dgm:t>
    </dgm:pt>
    <dgm:pt modelId="{A01E2B31-4C39-C74C-83CD-CD5DE8850B8C}" type="sibTrans" cxnId="{9338B943-3504-B645-8010-9608E4DD59BB}">
      <dgm:prSet/>
      <dgm:spPr/>
      <dgm:t>
        <a:bodyPr/>
        <a:lstStyle/>
        <a:p>
          <a:endParaRPr lang="nl-NL"/>
        </a:p>
      </dgm:t>
    </dgm:pt>
    <dgm:pt modelId="{469D241B-8E37-D148-AD43-033FFB862035}">
      <dgm:prSet phldrT="[Tekst]"/>
      <dgm:spPr/>
      <dgm:t>
        <a:bodyPr/>
        <a:lstStyle/>
        <a:p>
          <a:r>
            <a:rPr lang="nl-NL"/>
            <a:t>Joseph Opio</a:t>
          </a:r>
        </a:p>
        <a:p>
          <a:r>
            <a:rPr lang="nl-NL"/>
            <a:t>Ambrose Ogwang</a:t>
          </a:r>
        </a:p>
        <a:p>
          <a:r>
            <a:rPr lang="nl-NL"/>
            <a:t>Jane Orama</a:t>
          </a:r>
        </a:p>
        <a:p>
          <a:r>
            <a:rPr lang="nl-NL"/>
            <a:t>Robinah Amolo</a:t>
          </a:r>
        </a:p>
        <a:p>
          <a:r>
            <a:rPr lang="nl-NL"/>
            <a:t>Gabriele vd Kamp</a:t>
          </a:r>
        </a:p>
      </dgm:t>
    </dgm:pt>
    <dgm:pt modelId="{726F194B-68CC-BE46-B6DB-75A2EC6FF2B0}" type="parTrans" cxnId="{11835015-AF5E-854E-BBAD-8FC6F6757155}">
      <dgm:prSet/>
      <dgm:spPr/>
      <dgm:t>
        <a:bodyPr/>
        <a:lstStyle/>
        <a:p>
          <a:endParaRPr lang="nl-NL"/>
        </a:p>
      </dgm:t>
    </dgm:pt>
    <dgm:pt modelId="{AE220EB8-115F-794E-8017-F9D79E18589D}" type="sibTrans" cxnId="{11835015-AF5E-854E-BBAD-8FC6F6757155}">
      <dgm:prSet/>
      <dgm:spPr/>
      <dgm:t>
        <a:bodyPr/>
        <a:lstStyle/>
        <a:p>
          <a:endParaRPr lang="nl-NL"/>
        </a:p>
      </dgm:t>
    </dgm:pt>
    <dgm:pt modelId="{4D8FA1EE-5DF4-0844-BBA9-D1257839FB4F}" type="pres">
      <dgm:prSet presAssocID="{F9F7709C-553C-3D41-A883-D1BC9C283436}" presName="hierChild1" presStyleCnt="0">
        <dgm:presLayoutVars>
          <dgm:chPref val="1"/>
          <dgm:dir/>
          <dgm:animOne val="branch"/>
          <dgm:animLvl val="lvl"/>
          <dgm:resizeHandles/>
        </dgm:presLayoutVars>
      </dgm:prSet>
      <dgm:spPr/>
    </dgm:pt>
    <dgm:pt modelId="{7C755910-92B3-8F41-9221-80D5BB7866D0}" type="pres">
      <dgm:prSet presAssocID="{01C0B9BA-1EB2-6249-B12E-E8D25D80CDDA}" presName="hierRoot1" presStyleCnt="0"/>
      <dgm:spPr/>
    </dgm:pt>
    <dgm:pt modelId="{17F8D21F-D004-0F4B-9963-02C80CA81B3C}" type="pres">
      <dgm:prSet presAssocID="{01C0B9BA-1EB2-6249-B12E-E8D25D80CDDA}" presName="composite" presStyleCnt="0"/>
      <dgm:spPr/>
    </dgm:pt>
    <dgm:pt modelId="{AA62B342-8319-B344-B774-3171E2949D35}" type="pres">
      <dgm:prSet presAssocID="{01C0B9BA-1EB2-6249-B12E-E8D25D80CDDA}" presName="background" presStyleLbl="node0" presStyleIdx="0" presStyleCnt="1"/>
      <dgm:spPr/>
    </dgm:pt>
    <dgm:pt modelId="{42953291-781E-6841-9EBB-BD7E8E570E15}" type="pres">
      <dgm:prSet presAssocID="{01C0B9BA-1EB2-6249-B12E-E8D25D80CDDA}" presName="text" presStyleLbl="fgAcc0" presStyleIdx="0" presStyleCnt="1">
        <dgm:presLayoutVars>
          <dgm:chPref val="3"/>
        </dgm:presLayoutVars>
      </dgm:prSet>
      <dgm:spPr/>
    </dgm:pt>
    <dgm:pt modelId="{7C01FAE5-B818-AE4E-B239-AA86EAE20EB3}" type="pres">
      <dgm:prSet presAssocID="{01C0B9BA-1EB2-6249-B12E-E8D25D80CDDA}" presName="hierChild2" presStyleCnt="0"/>
      <dgm:spPr/>
    </dgm:pt>
    <dgm:pt modelId="{7397CA0E-4E3E-7D49-A641-F7050EC26FAC}" type="pres">
      <dgm:prSet presAssocID="{B5053DB5-1FF5-8440-ACB4-D42FD17B0E21}" presName="Name10" presStyleLbl="parChTrans1D2" presStyleIdx="0" presStyleCnt="2"/>
      <dgm:spPr/>
    </dgm:pt>
    <dgm:pt modelId="{F656F6CB-E89C-D14A-97C1-467E8EA6DBAB}" type="pres">
      <dgm:prSet presAssocID="{C64E21CE-A8F2-F542-9469-DA6D415976BA}" presName="hierRoot2" presStyleCnt="0"/>
      <dgm:spPr/>
    </dgm:pt>
    <dgm:pt modelId="{46C87AC2-4037-3147-B3E1-89D233081450}" type="pres">
      <dgm:prSet presAssocID="{C64E21CE-A8F2-F542-9469-DA6D415976BA}" presName="composite2" presStyleCnt="0"/>
      <dgm:spPr/>
    </dgm:pt>
    <dgm:pt modelId="{F4640484-5786-C643-B731-B786B843BBE2}" type="pres">
      <dgm:prSet presAssocID="{C64E21CE-A8F2-F542-9469-DA6D415976BA}" presName="background2" presStyleLbl="node2" presStyleIdx="0" presStyleCnt="2"/>
      <dgm:spPr/>
    </dgm:pt>
    <dgm:pt modelId="{A0CD37F6-04AD-1F42-AC49-1155C1CB7F75}" type="pres">
      <dgm:prSet presAssocID="{C64E21CE-A8F2-F542-9469-DA6D415976BA}" presName="text2" presStyleLbl="fgAcc2" presStyleIdx="0" presStyleCnt="2">
        <dgm:presLayoutVars>
          <dgm:chPref val="3"/>
        </dgm:presLayoutVars>
      </dgm:prSet>
      <dgm:spPr/>
    </dgm:pt>
    <dgm:pt modelId="{47A3A377-DCF3-624B-A2D7-B21663402E9C}" type="pres">
      <dgm:prSet presAssocID="{C64E21CE-A8F2-F542-9469-DA6D415976BA}" presName="hierChild3" presStyleCnt="0"/>
      <dgm:spPr/>
    </dgm:pt>
    <dgm:pt modelId="{BF198A0A-3A94-ED46-9DD1-6F38EA71829C}" type="pres">
      <dgm:prSet presAssocID="{DE87BDD7-85EF-0F49-9729-BF5E6CA45E20}" presName="Name17" presStyleLbl="parChTrans1D3" presStyleIdx="0" presStyleCnt="3"/>
      <dgm:spPr/>
    </dgm:pt>
    <dgm:pt modelId="{B36ECB6A-B42B-B04C-876B-20BDBF688A4A}" type="pres">
      <dgm:prSet presAssocID="{B9B99E2C-84D3-D54B-BB82-58803504D4D2}" presName="hierRoot3" presStyleCnt="0"/>
      <dgm:spPr/>
    </dgm:pt>
    <dgm:pt modelId="{EC1339CC-3D5B-8A40-B0DA-3405A56DD718}" type="pres">
      <dgm:prSet presAssocID="{B9B99E2C-84D3-D54B-BB82-58803504D4D2}" presName="composite3" presStyleCnt="0"/>
      <dgm:spPr/>
    </dgm:pt>
    <dgm:pt modelId="{A6BAB885-F8FA-754E-9853-A73538EFA211}" type="pres">
      <dgm:prSet presAssocID="{B9B99E2C-84D3-D54B-BB82-58803504D4D2}" presName="background3" presStyleLbl="node3" presStyleIdx="0" presStyleCnt="3"/>
      <dgm:spPr/>
    </dgm:pt>
    <dgm:pt modelId="{5CB1777C-752A-3949-BB4D-97EABC97EEFA}" type="pres">
      <dgm:prSet presAssocID="{B9B99E2C-84D3-D54B-BB82-58803504D4D2}" presName="text3" presStyleLbl="fgAcc3" presStyleIdx="0" presStyleCnt="3" custScaleX="157613">
        <dgm:presLayoutVars>
          <dgm:chPref val="3"/>
        </dgm:presLayoutVars>
      </dgm:prSet>
      <dgm:spPr/>
    </dgm:pt>
    <dgm:pt modelId="{0554C779-5887-0B47-ADDA-7EDF0E7FED31}" type="pres">
      <dgm:prSet presAssocID="{B9B99E2C-84D3-D54B-BB82-58803504D4D2}" presName="hierChild4" presStyleCnt="0"/>
      <dgm:spPr/>
    </dgm:pt>
    <dgm:pt modelId="{F511C116-538F-CF4F-9789-5D283CF979EB}" type="pres">
      <dgm:prSet presAssocID="{58A81737-98C5-C747-B46D-FE1D0B9DAA78}" presName="Name17" presStyleLbl="parChTrans1D3" presStyleIdx="1" presStyleCnt="3"/>
      <dgm:spPr/>
    </dgm:pt>
    <dgm:pt modelId="{4F89099A-E1D9-734F-B8D7-709CAE9A8C96}" type="pres">
      <dgm:prSet presAssocID="{4BC669D2-F515-1C4B-A140-550B5F00432C}" presName="hierRoot3" presStyleCnt="0"/>
      <dgm:spPr/>
    </dgm:pt>
    <dgm:pt modelId="{33E6FD0F-C06D-D144-A4B2-0A256B1E9265}" type="pres">
      <dgm:prSet presAssocID="{4BC669D2-F515-1C4B-A140-550B5F00432C}" presName="composite3" presStyleCnt="0"/>
      <dgm:spPr/>
    </dgm:pt>
    <dgm:pt modelId="{955012C7-F2F7-3A4D-BC53-550A6B51CDDF}" type="pres">
      <dgm:prSet presAssocID="{4BC669D2-F515-1C4B-A140-550B5F00432C}" presName="background3" presStyleLbl="node3" presStyleIdx="1" presStyleCnt="3"/>
      <dgm:spPr/>
    </dgm:pt>
    <dgm:pt modelId="{3CBE87FA-039B-BF48-A9E4-E4A849DBEEF1}" type="pres">
      <dgm:prSet presAssocID="{4BC669D2-F515-1C4B-A140-550B5F00432C}" presName="text3" presStyleLbl="fgAcc3" presStyleIdx="1" presStyleCnt="3" custScaleX="127982" custLinFactNeighborX="6687" custLinFactNeighborY="29">
        <dgm:presLayoutVars>
          <dgm:chPref val="3"/>
        </dgm:presLayoutVars>
      </dgm:prSet>
      <dgm:spPr/>
    </dgm:pt>
    <dgm:pt modelId="{D82B9234-94C4-4941-AA98-0929606F9BBD}" type="pres">
      <dgm:prSet presAssocID="{4BC669D2-F515-1C4B-A140-550B5F00432C}" presName="hierChild4" presStyleCnt="0"/>
      <dgm:spPr/>
    </dgm:pt>
    <dgm:pt modelId="{09790B9B-91F2-D442-A804-B686CC257C9F}" type="pres">
      <dgm:prSet presAssocID="{3BC801BA-C2FA-F947-91E5-BE7CF2619C98}" presName="Name10" presStyleLbl="parChTrans1D2" presStyleIdx="1" presStyleCnt="2"/>
      <dgm:spPr/>
    </dgm:pt>
    <dgm:pt modelId="{38606E16-F8AE-994C-A431-04DA6F46B839}" type="pres">
      <dgm:prSet presAssocID="{5A3871D0-7FE1-E044-BD30-6C65AD2C63D6}" presName="hierRoot2" presStyleCnt="0"/>
      <dgm:spPr/>
    </dgm:pt>
    <dgm:pt modelId="{3B48DB4C-E1F4-E741-A445-72F31216A80A}" type="pres">
      <dgm:prSet presAssocID="{5A3871D0-7FE1-E044-BD30-6C65AD2C63D6}" presName="composite2" presStyleCnt="0"/>
      <dgm:spPr/>
    </dgm:pt>
    <dgm:pt modelId="{219DF19B-474D-1843-85ED-9FD16C1252E6}" type="pres">
      <dgm:prSet presAssocID="{5A3871D0-7FE1-E044-BD30-6C65AD2C63D6}" presName="background2" presStyleLbl="node2" presStyleIdx="1" presStyleCnt="2"/>
      <dgm:spPr/>
    </dgm:pt>
    <dgm:pt modelId="{2C0E38B9-ED7D-CD47-A14F-5F112530E9AC}" type="pres">
      <dgm:prSet presAssocID="{5A3871D0-7FE1-E044-BD30-6C65AD2C63D6}" presName="text2" presStyleLbl="fgAcc2" presStyleIdx="1" presStyleCnt="2">
        <dgm:presLayoutVars>
          <dgm:chPref val="3"/>
        </dgm:presLayoutVars>
      </dgm:prSet>
      <dgm:spPr/>
    </dgm:pt>
    <dgm:pt modelId="{8A47ECD2-D6F5-2446-BC2C-30829D32EB04}" type="pres">
      <dgm:prSet presAssocID="{5A3871D0-7FE1-E044-BD30-6C65AD2C63D6}" presName="hierChild3" presStyleCnt="0"/>
      <dgm:spPr/>
    </dgm:pt>
    <dgm:pt modelId="{C74086E0-1BD3-1F47-A1A8-CE8EF6DFCAD3}" type="pres">
      <dgm:prSet presAssocID="{726F194B-68CC-BE46-B6DB-75A2EC6FF2B0}" presName="Name17" presStyleLbl="parChTrans1D3" presStyleIdx="2" presStyleCnt="3"/>
      <dgm:spPr/>
    </dgm:pt>
    <dgm:pt modelId="{247B9903-C1EC-B640-BB94-6937458A0057}" type="pres">
      <dgm:prSet presAssocID="{469D241B-8E37-D148-AD43-033FFB862035}" presName="hierRoot3" presStyleCnt="0"/>
      <dgm:spPr/>
    </dgm:pt>
    <dgm:pt modelId="{71E91C28-6C93-C743-9DAF-F50B0661D702}" type="pres">
      <dgm:prSet presAssocID="{469D241B-8E37-D148-AD43-033FFB862035}" presName="composite3" presStyleCnt="0"/>
      <dgm:spPr/>
    </dgm:pt>
    <dgm:pt modelId="{EEFE4442-037F-3649-B757-16387047A965}" type="pres">
      <dgm:prSet presAssocID="{469D241B-8E37-D148-AD43-033FFB862035}" presName="background3" presStyleLbl="node3" presStyleIdx="2" presStyleCnt="3"/>
      <dgm:spPr/>
    </dgm:pt>
    <dgm:pt modelId="{18094B3E-62A8-EE4F-B31D-EF7CA006B71B}" type="pres">
      <dgm:prSet presAssocID="{469D241B-8E37-D148-AD43-033FFB862035}" presName="text3" presStyleLbl="fgAcc3" presStyleIdx="2" presStyleCnt="3" custScaleX="122017" custScaleY="158580" custLinFactNeighborX="25720" custLinFactNeighborY="2430">
        <dgm:presLayoutVars>
          <dgm:chPref val="3"/>
        </dgm:presLayoutVars>
      </dgm:prSet>
      <dgm:spPr/>
    </dgm:pt>
    <dgm:pt modelId="{2CB245EC-D5B7-2740-ACF1-2A812047E08D}" type="pres">
      <dgm:prSet presAssocID="{469D241B-8E37-D148-AD43-033FFB862035}" presName="hierChild4" presStyleCnt="0"/>
      <dgm:spPr/>
    </dgm:pt>
  </dgm:ptLst>
  <dgm:cxnLst>
    <dgm:cxn modelId="{1AD61207-5F67-A34F-8E19-6253F4F1D752}" srcId="{C64E21CE-A8F2-F542-9469-DA6D415976BA}" destId="{B9B99E2C-84D3-D54B-BB82-58803504D4D2}" srcOrd="0" destOrd="0" parTransId="{DE87BDD7-85EF-0F49-9729-BF5E6CA45E20}" sibTransId="{0D32BDCE-5D9B-FB4B-B9FF-FFC2FE01F781}"/>
    <dgm:cxn modelId="{11835015-AF5E-854E-BBAD-8FC6F6757155}" srcId="{5A3871D0-7FE1-E044-BD30-6C65AD2C63D6}" destId="{469D241B-8E37-D148-AD43-033FFB862035}" srcOrd="0" destOrd="0" parTransId="{726F194B-68CC-BE46-B6DB-75A2EC6FF2B0}" sibTransId="{AE220EB8-115F-794E-8017-F9D79E18589D}"/>
    <dgm:cxn modelId="{2C65551F-23A9-E048-8679-BB4E4173E2B8}" type="presOf" srcId="{DE87BDD7-85EF-0F49-9729-BF5E6CA45E20}" destId="{BF198A0A-3A94-ED46-9DD1-6F38EA71829C}" srcOrd="0" destOrd="0" presId="urn:microsoft.com/office/officeart/2005/8/layout/hierarchy1"/>
    <dgm:cxn modelId="{DE2C0920-83C9-D743-BDC4-945DC712F4F9}" type="presOf" srcId="{B5053DB5-1FF5-8440-ACB4-D42FD17B0E21}" destId="{7397CA0E-4E3E-7D49-A641-F7050EC26FAC}" srcOrd="0" destOrd="0" presId="urn:microsoft.com/office/officeart/2005/8/layout/hierarchy1"/>
    <dgm:cxn modelId="{433A2B2F-2067-C94A-B597-3B0710D91D46}" type="presOf" srcId="{3BC801BA-C2FA-F947-91E5-BE7CF2619C98}" destId="{09790B9B-91F2-D442-A804-B686CC257C9F}" srcOrd="0" destOrd="0" presId="urn:microsoft.com/office/officeart/2005/8/layout/hierarchy1"/>
    <dgm:cxn modelId="{DC3A643D-CD63-6443-8DAA-6858A08BAA53}" srcId="{01C0B9BA-1EB2-6249-B12E-E8D25D80CDDA}" destId="{C64E21CE-A8F2-F542-9469-DA6D415976BA}" srcOrd="0" destOrd="0" parTransId="{B5053DB5-1FF5-8440-ACB4-D42FD17B0E21}" sibTransId="{E0535366-465D-A944-9FDD-4AB0E9AD17D6}"/>
    <dgm:cxn modelId="{9338B943-3504-B645-8010-9608E4DD59BB}" srcId="{01C0B9BA-1EB2-6249-B12E-E8D25D80CDDA}" destId="{5A3871D0-7FE1-E044-BD30-6C65AD2C63D6}" srcOrd="1" destOrd="0" parTransId="{3BC801BA-C2FA-F947-91E5-BE7CF2619C98}" sibTransId="{A01E2B31-4C39-C74C-83CD-CD5DE8850B8C}"/>
    <dgm:cxn modelId="{134AFA4A-EBB7-9542-A3D4-E7419B7B6304}" type="presOf" srcId="{726F194B-68CC-BE46-B6DB-75A2EC6FF2B0}" destId="{C74086E0-1BD3-1F47-A1A8-CE8EF6DFCAD3}" srcOrd="0" destOrd="0" presId="urn:microsoft.com/office/officeart/2005/8/layout/hierarchy1"/>
    <dgm:cxn modelId="{4A69495F-BCFB-9B41-A403-D09A4FA62A64}" srcId="{F9F7709C-553C-3D41-A883-D1BC9C283436}" destId="{01C0B9BA-1EB2-6249-B12E-E8D25D80CDDA}" srcOrd="0" destOrd="0" parTransId="{EFF23150-AAC7-4C47-8DED-58B5C6DDC709}" sibTransId="{F23820C4-2F63-FA48-B586-4EDEDB4A090E}"/>
    <dgm:cxn modelId="{4525A961-CF95-2048-A949-818F1EF707CE}" type="presOf" srcId="{C64E21CE-A8F2-F542-9469-DA6D415976BA}" destId="{A0CD37F6-04AD-1F42-AC49-1155C1CB7F75}" srcOrd="0" destOrd="0" presId="urn:microsoft.com/office/officeart/2005/8/layout/hierarchy1"/>
    <dgm:cxn modelId="{39155381-E69A-C04B-B965-7CB6F5DA9213}" type="presOf" srcId="{4BC669D2-F515-1C4B-A140-550B5F00432C}" destId="{3CBE87FA-039B-BF48-A9E4-E4A849DBEEF1}" srcOrd="0" destOrd="0" presId="urn:microsoft.com/office/officeart/2005/8/layout/hierarchy1"/>
    <dgm:cxn modelId="{1C6F7794-54C2-374B-AFB0-5CBAFE0BF9F8}" type="presOf" srcId="{F9F7709C-553C-3D41-A883-D1BC9C283436}" destId="{4D8FA1EE-5DF4-0844-BBA9-D1257839FB4F}" srcOrd="0" destOrd="0" presId="urn:microsoft.com/office/officeart/2005/8/layout/hierarchy1"/>
    <dgm:cxn modelId="{9AD7139C-C5FE-8946-BC52-5796C73BED5A}" type="presOf" srcId="{58A81737-98C5-C747-B46D-FE1D0B9DAA78}" destId="{F511C116-538F-CF4F-9789-5D283CF979EB}" srcOrd="0" destOrd="0" presId="urn:microsoft.com/office/officeart/2005/8/layout/hierarchy1"/>
    <dgm:cxn modelId="{1C523BBE-B87A-2447-B00D-C3B6E70FB953}" type="presOf" srcId="{5A3871D0-7FE1-E044-BD30-6C65AD2C63D6}" destId="{2C0E38B9-ED7D-CD47-A14F-5F112530E9AC}" srcOrd="0" destOrd="0" presId="urn:microsoft.com/office/officeart/2005/8/layout/hierarchy1"/>
    <dgm:cxn modelId="{D49EEDCA-3558-E24B-84C8-0C9022F22D4F}" type="presOf" srcId="{469D241B-8E37-D148-AD43-033FFB862035}" destId="{18094B3E-62A8-EE4F-B31D-EF7CA006B71B}" srcOrd="0" destOrd="0" presId="urn:microsoft.com/office/officeart/2005/8/layout/hierarchy1"/>
    <dgm:cxn modelId="{06BA49DA-8470-634A-A33F-3BA1C1AD4D32}" srcId="{C64E21CE-A8F2-F542-9469-DA6D415976BA}" destId="{4BC669D2-F515-1C4B-A140-550B5F00432C}" srcOrd="1" destOrd="0" parTransId="{58A81737-98C5-C747-B46D-FE1D0B9DAA78}" sibTransId="{785C14AD-3DBA-9447-9616-6B8AFDF59C2C}"/>
    <dgm:cxn modelId="{F4E7BCEE-26BC-A948-B107-80127D704AF9}" type="presOf" srcId="{01C0B9BA-1EB2-6249-B12E-E8D25D80CDDA}" destId="{42953291-781E-6841-9EBB-BD7E8E570E15}" srcOrd="0" destOrd="0" presId="urn:microsoft.com/office/officeart/2005/8/layout/hierarchy1"/>
    <dgm:cxn modelId="{D39EABF5-44EE-934B-ACA8-65FE7BB14E1B}" type="presOf" srcId="{B9B99E2C-84D3-D54B-BB82-58803504D4D2}" destId="{5CB1777C-752A-3949-BB4D-97EABC97EEFA}" srcOrd="0" destOrd="0" presId="urn:microsoft.com/office/officeart/2005/8/layout/hierarchy1"/>
    <dgm:cxn modelId="{4AAF84DC-EDED-404C-820F-9AA9F3E4563A}" type="presParOf" srcId="{4D8FA1EE-5DF4-0844-BBA9-D1257839FB4F}" destId="{7C755910-92B3-8F41-9221-80D5BB7866D0}" srcOrd="0" destOrd="0" presId="urn:microsoft.com/office/officeart/2005/8/layout/hierarchy1"/>
    <dgm:cxn modelId="{84933E89-D72D-284F-80FA-2F28FAFCF4D1}" type="presParOf" srcId="{7C755910-92B3-8F41-9221-80D5BB7866D0}" destId="{17F8D21F-D004-0F4B-9963-02C80CA81B3C}" srcOrd="0" destOrd="0" presId="urn:microsoft.com/office/officeart/2005/8/layout/hierarchy1"/>
    <dgm:cxn modelId="{EAA6D64D-4D8D-4549-8AE9-8A494F846F2F}" type="presParOf" srcId="{17F8D21F-D004-0F4B-9963-02C80CA81B3C}" destId="{AA62B342-8319-B344-B774-3171E2949D35}" srcOrd="0" destOrd="0" presId="urn:microsoft.com/office/officeart/2005/8/layout/hierarchy1"/>
    <dgm:cxn modelId="{542A6168-DA90-6543-8F66-86D53A47CED7}" type="presParOf" srcId="{17F8D21F-D004-0F4B-9963-02C80CA81B3C}" destId="{42953291-781E-6841-9EBB-BD7E8E570E15}" srcOrd="1" destOrd="0" presId="urn:microsoft.com/office/officeart/2005/8/layout/hierarchy1"/>
    <dgm:cxn modelId="{C5E39573-BF39-4045-AFE0-FA1C29D0FC09}" type="presParOf" srcId="{7C755910-92B3-8F41-9221-80D5BB7866D0}" destId="{7C01FAE5-B818-AE4E-B239-AA86EAE20EB3}" srcOrd="1" destOrd="0" presId="urn:microsoft.com/office/officeart/2005/8/layout/hierarchy1"/>
    <dgm:cxn modelId="{44643347-729D-3F48-A893-1EAC68217582}" type="presParOf" srcId="{7C01FAE5-B818-AE4E-B239-AA86EAE20EB3}" destId="{7397CA0E-4E3E-7D49-A641-F7050EC26FAC}" srcOrd="0" destOrd="0" presId="urn:microsoft.com/office/officeart/2005/8/layout/hierarchy1"/>
    <dgm:cxn modelId="{82DE25A9-E65D-5D46-BA43-AC009D295E34}" type="presParOf" srcId="{7C01FAE5-B818-AE4E-B239-AA86EAE20EB3}" destId="{F656F6CB-E89C-D14A-97C1-467E8EA6DBAB}" srcOrd="1" destOrd="0" presId="urn:microsoft.com/office/officeart/2005/8/layout/hierarchy1"/>
    <dgm:cxn modelId="{F0D3A7CA-60CA-0A4D-8295-DE52D1A213FD}" type="presParOf" srcId="{F656F6CB-E89C-D14A-97C1-467E8EA6DBAB}" destId="{46C87AC2-4037-3147-B3E1-89D233081450}" srcOrd="0" destOrd="0" presId="urn:microsoft.com/office/officeart/2005/8/layout/hierarchy1"/>
    <dgm:cxn modelId="{A904196B-DA54-0B4C-A637-A69DB154C1D8}" type="presParOf" srcId="{46C87AC2-4037-3147-B3E1-89D233081450}" destId="{F4640484-5786-C643-B731-B786B843BBE2}" srcOrd="0" destOrd="0" presId="urn:microsoft.com/office/officeart/2005/8/layout/hierarchy1"/>
    <dgm:cxn modelId="{12AF30DE-B4A8-5D47-A8BE-10FD402B594E}" type="presParOf" srcId="{46C87AC2-4037-3147-B3E1-89D233081450}" destId="{A0CD37F6-04AD-1F42-AC49-1155C1CB7F75}" srcOrd="1" destOrd="0" presId="urn:microsoft.com/office/officeart/2005/8/layout/hierarchy1"/>
    <dgm:cxn modelId="{159F14BF-A857-F342-BEFF-DB449D9F4267}" type="presParOf" srcId="{F656F6CB-E89C-D14A-97C1-467E8EA6DBAB}" destId="{47A3A377-DCF3-624B-A2D7-B21663402E9C}" srcOrd="1" destOrd="0" presId="urn:microsoft.com/office/officeart/2005/8/layout/hierarchy1"/>
    <dgm:cxn modelId="{088DF663-0F35-4049-84D2-44F0465BDDE9}" type="presParOf" srcId="{47A3A377-DCF3-624B-A2D7-B21663402E9C}" destId="{BF198A0A-3A94-ED46-9DD1-6F38EA71829C}" srcOrd="0" destOrd="0" presId="urn:microsoft.com/office/officeart/2005/8/layout/hierarchy1"/>
    <dgm:cxn modelId="{1F27C0C8-B2C3-694E-8450-7C3090D95449}" type="presParOf" srcId="{47A3A377-DCF3-624B-A2D7-B21663402E9C}" destId="{B36ECB6A-B42B-B04C-876B-20BDBF688A4A}" srcOrd="1" destOrd="0" presId="urn:microsoft.com/office/officeart/2005/8/layout/hierarchy1"/>
    <dgm:cxn modelId="{77F6069D-7D45-AA40-98E4-E1D74FF10C18}" type="presParOf" srcId="{B36ECB6A-B42B-B04C-876B-20BDBF688A4A}" destId="{EC1339CC-3D5B-8A40-B0DA-3405A56DD718}" srcOrd="0" destOrd="0" presId="urn:microsoft.com/office/officeart/2005/8/layout/hierarchy1"/>
    <dgm:cxn modelId="{E1967F85-8734-7747-B167-BD5224FA160F}" type="presParOf" srcId="{EC1339CC-3D5B-8A40-B0DA-3405A56DD718}" destId="{A6BAB885-F8FA-754E-9853-A73538EFA211}" srcOrd="0" destOrd="0" presId="urn:microsoft.com/office/officeart/2005/8/layout/hierarchy1"/>
    <dgm:cxn modelId="{471BD533-4253-8940-B4DB-23ACA9EDD6EE}" type="presParOf" srcId="{EC1339CC-3D5B-8A40-B0DA-3405A56DD718}" destId="{5CB1777C-752A-3949-BB4D-97EABC97EEFA}" srcOrd="1" destOrd="0" presId="urn:microsoft.com/office/officeart/2005/8/layout/hierarchy1"/>
    <dgm:cxn modelId="{F79C3187-CF18-3C4E-8A82-CDC464BFB1D4}" type="presParOf" srcId="{B36ECB6A-B42B-B04C-876B-20BDBF688A4A}" destId="{0554C779-5887-0B47-ADDA-7EDF0E7FED31}" srcOrd="1" destOrd="0" presId="urn:microsoft.com/office/officeart/2005/8/layout/hierarchy1"/>
    <dgm:cxn modelId="{576B5DBF-B055-8545-A743-EB040234C07E}" type="presParOf" srcId="{47A3A377-DCF3-624B-A2D7-B21663402E9C}" destId="{F511C116-538F-CF4F-9789-5D283CF979EB}" srcOrd="2" destOrd="0" presId="urn:microsoft.com/office/officeart/2005/8/layout/hierarchy1"/>
    <dgm:cxn modelId="{338593E8-7978-2A48-A16B-CFE3E1D0C409}" type="presParOf" srcId="{47A3A377-DCF3-624B-A2D7-B21663402E9C}" destId="{4F89099A-E1D9-734F-B8D7-709CAE9A8C96}" srcOrd="3" destOrd="0" presId="urn:microsoft.com/office/officeart/2005/8/layout/hierarchy1"/>
    <dgm:cxn modelId="{B14CA4CD-A954-5E40-845F-3E7EAB64BBC2}" type="presParOf" srcId="{4F89099A-E1D9-734F-B8D7-709CAE9A8C96}" destId="{33E6FD0F-C06D-D144-A4B2-0A256B1E9265}" srcOrd="0" destOrd="0" presId="urn:microsoft.com/office/officeart/2005/8/layout/hierarchy1"/>
    <dgm:cxn modelId="{F92DCE05-2478-A047-965A-1C3AB909514D}" type="presParOf" srcId="{33E6FD0F-C06D-D144-A4B2-0A256B1E9265}" destId="{955012C7-F2F7-3A4D-BC53-550A6B51CDDF}" srcOrd="0" destOrd="0" presId="urn:microsoft.com/office/officeart/2005/8/layout/hierarchy1"/>
    <dgm:cxn modelId="{90A36239-D660-A545-8CBC-E8A842E76890}" type="presParOf" srcId="{33E6FD0F-C06D-D144-A4B2-0A256B1E9265}" destId="{3CBE87FA-039B-BF48-A9E4-E4A849DBEEF1}" srcOrd="1" destOrd="0" presId="urn:microsoft.com/office/officeart/2005/8/layout/hierarchy1"/>
    <dgm:cxn modelId="{CC8F84A3-BFF1-964B-B0FF-4E1C5DE16630}" type="presParOf" srcId="{4F89099A-E1D9-734F-B8D7-709CAE9A8C96}" destId="{D82B9234-94C4-4941-AA98-0929606F9BBD}" srcOrd="1" destOrd="0" presId="urn:microsoft.com/office/officeart/2005/8/layout/hierarchy1"/>
    <dgm:cxn modelId="{E5CE7474-7501-A94E-BA0D-C69E5619FE89}" type="presParOf" srcId="{7C01FAE5-B818-AE4E-B239-AA86EAE20EB3}" destId="{09790B9B-91F2-D442-A804-B686CC257C9F}" srcOrd="2" destOrd="0" presId="urn:microsoft.com/office/officeart/2005/8/layout/hierarchy1"/>
    <dgm:cxn modelId="{09001068-1A35-9F43-977F-56FD3E937F6E}" type="presParOf" srcId="{7C01FAE5-B818-AE4E-B239-AA86EAE20EB3}" destId="{38606E16-F8AE-994C-A431-04DA6F46B839}" srcOrd="3" destOrd="0" presId="urn:microsoft.com/office/officeart/2005/8/layout/hierarchy1"/>
    <dgm:cxn modelId="{AECD2659-9AA3-9149-A52B-9D31C86D4E72}" type="presParOf" srcId="{38606E16-F8AE-994C-A431-04DA6F46B839}" destId="{3B48DB4C-E1F4-E741-A445-72F31216A80A}" srcOrd="0" destOrd="0" presId="urn:microsoft.com/office/officeart/2005/8/layout/hierarchy1"/>
    <dgm:cxn modelId="{B1432AFF-B167-F04A-A74E-5B964098CAC9}" type="presParOf" srcId="{3B48DB4C-E1F4-E741-A445-72F31216A80A}" destId="{219DF19B-474D-1843-85ED-9FD16C1252E6}" srcOrd="0" destOrd="0" presId="urn:microsoft.com/office/officeart/2005/8/layout/hierarchy1"/>
    <dgm:cxn modelId="{DA41EA2C-2963-A346-892F-E8EB12AC34B4}" type="presParOf" srcId="{3B48DB4C-E1F4-E741-A445-72F31216A80A}" destId="{2C0E38B9-ED7D-CD47-A14F-5F112530E9AC}" srcOrd="1" destOrd="0" presId="urn:microsoft.com/office/officeart/2005/8/layout/hierarchy1"/>
    <dgm:cxn modelId="{3FABCB25-FBD6-D242-88E9-13363B59C5EB}" type="presParOf" srcId="{38606E16-F8AE-994C-A431-04DA6F46B839}" destId="{8A47ECD2-D6F5-2446-BC2C-30829D32EB04}" srcOrd="1" destOrd="0" presId="urn:microsoft.com/office/officeart/2005/8/layout/hierarchy1"/>
    <dgm:cxn modelId="{908782EA-D6D1-0E41-ADEC-C649C0FE5469}" type="presParOf" srcId="{8A47ECD2-D6F5-2446-BC2C-30829D32EB04}" destId="{C74086E0-1BD3-1F47-A1A8-CE8EF6DFCAD3}" srcOrd="0" destOrd="0" presId="urn:microsoft.com/office/officeart/2005/8/layout/hierarchy1"/>
    <dgm:cxn modelId="{33B8F77A-123F-D34B-A6C2-72D938687805}" type="presParOf" srcId="{8A47ECD2-D6F5-2446-BC2C-30829D32EB04}" destId="{247B9903-C1EC-B640-BB94-6937458A0057}" srcOrd="1" destOrd="0" presId="urn:microsoft.com/office/officeart/2005/8/layout/hierarchy1"/>
    <dgm:cxn modelId="{5C64A900-19A8-AA40-AF8F-8D5A03BFD859}" type="presParOf" srcId="{247B9903-C1EC-B640-BB94-6937458A0057}" destId="{71E91C28-6C93-C743-9DAF-F50B0661D702}" srcOrd="0" destOrd="0" presId="urn:microsoft.com/office/officeart/2005/8/layout/hierarchy1"/>
    <dgm:cxn modelId="{8AE1151D-97FD-B64C-8B9D-C6A476BEA667}" type="presParOf" srcId="{71E91C28-6C93-C743-9DAF-F50B0661D702}" destId="{EEFE4442-037F-3649-B757-16387047A965}" srcOrd="0" destOrd="0" presId="urn:microsoft.com/office/officeart/2005/8/layout/hierarchy1"/>
    <dgm:cxn modelId="{E1942798-5A0A-9F41-8EE0-870079E833B1}" type="presParOf" srcId="{71E91C28-6C93-C743-9DAF-F50B0661D702}" destId="{18094B3E-62A8-EE4F-B31D-EF7CA006B71B}" srcOrd="1" destOrd="0" presId="urn:microsoft.com/office/officeart/2005/8/layout/hierarchy1"/>
    <dgm:cxn modelId="{AB9CC62D-AF86-7948-9EC5-063FCFC1D7A4}" type="presParOf" srcId="{247B9903-C1EC-B640-BB94-6937458A0057}" destId="{2CB245EC-D5B7-2740-ACF1-2A812047E08D}"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4086E0-1BD3-1F47-A1A8-CE8EF6DFCAD3}">
      <dsp:nvSpPr>
        <dsp:cNvPr id="0" name=""/>
        <dsp:cNvSpPr/>
      </dsp:nvSpPr>
      <dsp:spPr>
        <a:xfrm>
          <a:off x="3322495" y="1257200"/>
          <a:ext cx="173434" cy="234485"/>
        </a:xfrm>
        <a:custGeom>
          <a:avLst/>
          <a:gdLst/>
          <a:ahLst/>
          <a:cxnLst/>
          <a:rect l="0" t="0" r="0" b="0"/>
          <a:pathLst>
            <a:path>
              <a:moveTo>
                <a:pt x="0" y="0"/>
              </a:moveTo>
              <a:lnTo>
                <a:pt x="0" y="159884"/>
              </a:lnTo>
              <a:lnTo>
                <a:pt x="173434" y="159884"/>
              </a:lnTo>
              <a:lnTo>
                <a:pt x="173434" y="2344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790B9B-91F2-D442-A804-B686CC257C9F}">
      <dsp:nvSpPr>
        <dsp:cNvPr id="0" name=""/>
        <dsp:cNvSpPr/>
      </dsp:nvSpPr>
      <dsp:spPr>
        <a:xfrm>
          <a:off x="2367668" y="511638"/>
          <a:ext cx="954826" cy="234204"/>
        </a:xfrm>
        <a:custGeom>
          <a:avLst/>
          <a:gdLst/>
          <a:ahLst/>
          <a:cxnLst/>
          <a:rect l="0" t="0" r="0" b="0"/>
          <a:pathLst>
            <a:path>
              <a:moveTo>
                <a:pt x="0" y="0"/>
              </a:moveTo>
              <a:lnTo>
                <a:pt x="0" y="159603"/>
              </a:lnTo>
              <a:lnTo>
                <a:pt x="954826" y="159603"/>
              </a:lnTo>
              <a:lnTo>
                <a:pt x="954826" y="2342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1C116-538F-CF4F-9789-5D283CF979EB}">
      <dsp:nvSpPr>
        <dsp:cNvPr id="0" name=""/>
        <dsp:cNvSpPr/>
      </dsp:nvSpPr>
      <dsp:spPr>
        <a:xfrm>
          <a:off x="1412841" y="1257200"/>
          <a:ext cx="777944" cy="234352"/>
        </a:xfrm>
        <a:custGeom>
          <a:avLst/>
          <a:gdLst/>
          <a:ahLst/>
          <a:cxnLst/>
          <a:rect l="0" t="0" r="0" b="0"/>
          <a:pathLst>
            <a:path>
              <a:moveTo>
                <a:pt x="0" y="0"/>
              </a:moveTo>
              <a:lnTo>
                <a:pt x="0" y="159751"/>
              </a:lnTo>
              <a:lnTo>
                <a:pt x="777944" y="159751"/>
              </a:lnTo>
              <a:lnTo>
                <a:pt x="777944" y="2343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198A0A-3A94-ED46-9DD1-6F38EA71829C}">
      <dsp:nvSpPr>
        <dsp:cNvPr id="0" name=""/>
        <dsp:cNvSpPr/>
      </dsp:nvSpPr>
      <dsp:spPr>
        <a:xfrm>
          <a:off x="808053" y="1257200"/>
          <a:ext cx="604787" cy="234204"/>
        </a:xfrm>
        <a:custGeom>
          <a:avLst/>
          <a:gdLst/>
          <a:ahLst/>
          <a:cxnLst/>
          <a:rect l="0" t="0" r="0" b="0"/>
          <a:pathLst>
            <a:path>
              <a:moveTo>
                <a:pt x="604787" y="0"/>
              </a:moveTo>
              <a:lnTo>
                <a:pt x="604787" y="159603"/>
              </a:lnTo>
              <a:lnTo>
                <a:pt x="0" y="159603"/>
              </a:lnTo>
              <a:lnTo>
                <a:pt x="0" y="2342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97CA0E-4E3E-7D49-A641-F7050EC26FAC}">
      <dsp:nvSpPr>
        <dsp:cNvPr id="0" name=""/>
        <dsp:cNvSpPr/>
      </dsp:nvSpPr>
      <dsp:spPr>
        <a:xfrm>
          <a:off x="1412841" y="511638"/>
          <a:ext cx="954826" cy="234204"/>
        </a:xfrm>
        <a:custGeom>
          <a:avLst/>
          <a:gdLst/>
          <a:ahLst/>
          <a:cxnLst/>
          <a:rect l="0" t="0" r="0" b="0"/>
          <a:pathLst>
            <a:path>
              <a:moveTo>
                <a:pt x="954826" y="0"/>
              </a:moveTo>
              <a:lnTo>
                <a:pt x="954826" y="159603"/>
              </a:lnTo>
              <a:lnTo>
                <a:pt x="0" y="159603"/>
              </a:lnTo>
              <a:lnTo>
                <a:pt x="0" y="2342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62B342-8319-B344-B774-3171E2949D35}">
      <dsp:nvSpPr>
        <dsp:cNvPr id="0" name=""/>
        <dsp:cNvSpPr/>
      </dsp:nvSpPr>
      <dsp:spPr>
        <a:xfrm>
          <a:off x="1965024" y="281"/>
          <a:ext cx="805287"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953291-781E-6841-9EBB-BD7E8E570E15}">
      <dsp:nvSpPr>
        <dsp:cNvPr id="0" name=""/>
        <dsp:cNvSpPr/>
      </dsp:nvSpPr>
      <dsp:spPr>
        <a:xfrm>
          <a:off x="2054500" y="85283"/>
          <a:ext cx="805287"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St. Otuke</a:t>
          </a:r>
        </a:p>
      </dsp:txBody>
      <dsp:txXfrm>
        <a:off x="2069477" y="100260"/>
        <a:ext cx="775333" cy="481403"/>
      </dsp:txXfrm>
    </dsp:sp>
    <dsp:sp modelId="{F4640484-5786-C643-B731-B786B843BBE2}">
      <dsp:nvSpPr>
        <dsp:cNvPr id="0" name=""/>
        <dsp:cNvSpPr/>
      </dsp:nvSpPr>
      <dsp:spPr>
        <a:xfrm>
          <a:off x="1010197" y="745843"/>
          <a:ext cx="805287"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CD37F6-04AD-1F42-AC49-1155C1CB7F75}">
      <dsp:nvSpPr>
        <dsp:cNvPr id="0" name=""/>
        <dsp:cNvSpPr/>
      </dsp:nvSpPr>
      <dsp:spPr>
        <a:xfrm>
          <a:off x="1099674" y="830845"/>
          <a:ext cx="805287"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Bestuur</a:t>
          </a:r>
        </a:p>
      </dsp:txBody>
      <dsp:txXfrm>
        <a:off x="1114651" y="845822"/>
        <a:ext cx="775333" cy="481403"/>
      </dsp:txXfrm>
    </dsp:sp>
    <dsp:sp modelId="{A6BAB885-F8FA-754E-9853-A73538EFA211}">
      <dsp:nvSpPr>
        <dsp:cNvPr id="0" name=""/>
        <dsp:cNvSpPr/>
      </dsp:nvSpPr>
      <dsp:spPr>
        <a:xfrm>
          <a:off x="173434" y="1491405"/>
          <a:ext cx="1269237"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B1777C-752A-3949-BB4D-97EABC97EEFA}">
      <dsp:nvSpPr>
        <dsp:cNvPr id="0" name=""/>
        <dsp:cNvSpPr/>
      </dsp:nvSpPr>
      <dsp:spPr>
        <a:xfrm>
          <a:off x="262910" y="1576407"/>
          <a:ext cx="1269237"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Voorzitter: Ferdinant ten Kate</a:t>
          </a:r>
        </a:p>
        <a:p>
          <a:pPr marL="0" lvl="0" indent="0" algn="ctr" defTabSz="266700">
            <a:lnSpc>
              <a:spcPct val="90000"/>
            </a:lnSpc>
            <a:spcBef>
              <a:spcPct val="0"/>
            </a:spcBef>
            <a:spcAft>
              <a:spcPct val="35000"/>
            </a:spcAft>
            <a:buNone/>
          </a:pPr>
          <a:r>
            <a:rPr lang="nl-NL" sz="600" kern="1200"/>
            <a:t>Secretaris: Edwin de Bree</a:t>
          </a:r>
        </a:p>
        <a:p>
          <a:pPr marL="0" lvl="0" indent="0" algn="ctr" defTabSz="266700">
            <a:lnSpc>
              <a:spcPct val="90000"/>
            </a:lnSpc>
            <a:spcBef>
              <a:spcPct val="0"/>
            </a:spcBef>
            <a:spcAft>
              <a:spcPct val="35000"/>
            </a:spcAft>
            <a:buNone/>
          </a:pPr>
          <a:r>
            <a:rPr lang="nl-NL" sz="600" kern="1200"/>
            <a:t>Penningmeester: Jeffrey Jouvenaar</a:t>
          </a:r>
        </a:p>
        <a:p>
          <a:pPr marL="0" lvl="0" indent="0" algn="ctr" defTabSz="266700">
            <a:lnSpc>
              <a:spcPct val="90000"/>
            </a:lnSpc>
            <a:spcBef>
              <a:spcPct val="0"/>
            </a:spcBef>
            <a:spcAft>
              <a:spcPct val="35000"/>
            </a:spcAft>
            <a:buNone/>
          </a:pPr>
          <a:endParaRPr lang="nl-NL" sz="600" kern="1200"/>
        </a:p>
      </dsp:txBody>
      <dsp:txXfrm>
        <a:off x="277887" y="1591384"/>
        <a:ext cx="1239283" cy="481403"/>
      </dsp:txXfrm>
    </dsp:sp>
    <dsp:sp modelId="{955012C7-F2F7-3A4D-BC53-550A6B51CDDF}">
      <dsp:nvSpPr>
        <dsp:cNvPr id="0" name=""/>
        <dsp:cNvSpPr/>
      </dsp:nvSpPr>
      <dsp:spPr>
        <a:xfrm>
          <a:off x="1675474" y="1491553"/>
          <a:ext cx="1030623"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BE87FA-039B-BF48-A9E4-E4A849DBEEF1}">
      <dsp:nvSpPr>
        <dsp:cNvPr id="0" name=""/>
        <dsp:cNvSpPr/>
      </dsp:nvSpPr>
      <dsp:spPr>
        <a:xfrm>
          <a:off x="1764951" y="1576556"/>
          <a:ext cx="1030623"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Bestuurslid: Gabriele van der Kamp</a:t>
          </a:r>
        </a:p>
      </dsp:txBody>
      <dsp:txXfrm>
        <a:off x="1779928" y="1591533"/>
        <a:ext cx="1000669" cy="481403"/>
      </dsp:txXfrm>
    </dsp:sp>
    <dsp:sp modelId="{219DF19B-474D-1843-85ED-9FD16C1252E6}">
      <dsp:nvSpPr>
        <dsp:cNvPr id="0" name=""/>
        <dsp:cNvSpPr/>
      </dsp:nvSpPr>
      <dsp:spPr>
        <a:xfrm>
          <a:off x="2919851" y="745843"/>
          <a:ext cx="805287"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0E38B9-ED7D-CD47-A14F-5F112530E9AC}">
      <dsp:nvSpPr>
        <dsp:cNvPr id="0" name=""/>
        <dsp:cNvSpPr/>
      </dsp:nvSpPr>
      <dsp:spPr>
        <a:xfrm>
          <a:off x="3009327" y="830845"/>
          <a:ext cx="805287"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NGO OHF - Uganda</a:t>
          </a:r>
        </a:p>
      </dsp:txBody>
      <dsp:txXfrm>
        <a:off x="3024304" y="845822"/>
        <a:ext cx="775333" cy="481403"/>
      </dsp:txXfrm>
    </dsp:sp>
    <dsp:sp modelId="{EEFE4442-037F-3649-B757-16387047A965}">
      <dsp:nvSpPr>
        <dsp:cNvPr id="0" name=""/>
        <dsp:cNvSpPr/>
      </dsp:nvSpPr>
      <dsp:spPr>
        <a:xfrm>
          <a:off x="3004635" y="1491686"/>
          <a:ext cx="982587" cy="8109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094B3E-62A8-EE4F-B31D-EF7CA006B71B}">
      <dsp:nvSpPr>
        <dsp:cNvPr id="0" name=""/>
        <dsp:cNvSpPr/>
      </dsp:nvSpPr>
      <dsp:spPr>
        <a:xfrm>
          <a:off x="3094112" y="1576689"/>
          <a:ext cx="982587" cy="8109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Joseph Opio</a:t>
          </a:r>
        </a:p>
        <a:p>
          <a:pPr marL="0" lvl="0" indent="0" algn="ctr" defTabSz="266700">
            <a:lnSpc>
              <a:spcPct val="90000"/>
            </a:lnSpc>
            <a:spcBef>
              <a:spcPct val="0"/>
            </a:spcBef>
            <a:spcAft>
              <a:spcPct val="35000"/>
            </a:spcAft>
            <a:buNone/>
          </a:pPr>
          <a:r>
            <a:rPr lang="nl-NL" sz="600" kern="1200"/>
            <a:t>Ambrose Ogwang</a:t>
          </a:r>
        </a:p>
        <a:p>
          <a:pPr marL="0" lvl="0" indent="0" algn="ctr" defTabSz="266700">
            <a:lnSpc>
              <a:spcPct val="90000"/>
            </a:lnSpc>
            <a:spcBef>
              <a:spcPct val="0"/>
            </a:spcBef>
            <a:spcAft>
              <a:spcPct val="35000"/>
            </a:spcAft>
            <a:buNone/>
          </a:pPr>
          <a:r>
            <a:rPr lang="nl-NL" sz="600" kern="1200"/>
            <a:t>Jane Orama</a:t>
          </a:r>
        </a:p>
        <a:p>
          <a:pPr marL="0" lvl="0" indent="0" algn="ctr" defTabSz="266700">
            <a:lnSpc>
              <a:spcPct val="90000"/>
            </a:lnSpc>
            <a:spcBef>
              <a:spcPct val="0"/>
            </a:spcBef>
            <a:spcAft>
              <a:spcPct val="35000"/>
            </a:spcAft>
            <a:buNone/>
          </a:pPr>
          <a:r>
            <a:rPr lang="nl-NL" sz="600" kern="1200"/>
            <a:t>Robinah Amolo</a:t>
          </a:r>
        </a:p>
        <a:p>
          <a:pPr marL="0" lvl="0" indent="0" algn="ctr" defTabSz="266700">
            <a:lnSpc>
              <a:spcPct val="90000"/>
            </a:lnSpc>
            <a:spcBef>
              <a:spcPct val="0"/>
            </a:spcBef>
            <a:spcAft>
              <a:spcPct val="35000"/>
            </a:spcAft>
            <a:buNone/>
          </a:pPr>
          <a:r>
            <a:rPr lang="nl-NL" sz="600" kern="1200"/>
            <a:t>Gabriele vd Kamp</a:t>
          </a:r>
        </a:p>
      </dsp:txBody>
      <dsp:txXfrm>
        <a:off x="3117863" y="1600440"/>
        <a:ext cx="935085" cy="7634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BD7F4-9870-7943-BEC7-10917E7B1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Macintosh%20HD:Users:gabrielevanderkamp:Desktop:Word-Sjabloon-2.dotx</Template>
  <TotalTime>2</TotalTime>
  <Pages>16</Pages>
  <Words>3669</Words>
  <Characters>20185</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van der Kamp</dc:creator>
  <cp:keywords/>
  <dc:description/>
  <cp:lastModifiedBy>Microsoft Office User</cp:lastModifiedBy>
  <cp:revision>2</cp:revision>
  <dcterms:created xsi:type="dcterms:W3CDTF">2022-04-27T11:24:00Z</dcterms:created>
  <dcterms:modified xsi:type="dcterms:W3CDTF">2022-04-27T11:24:00Z</dcterms:modified>
</cp:coreProperties>
</file>